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6C0" w:rsidRPr="005B2998" w:rsidRDefault="00C47EF5" w:rsidP="0098301D">
      <w:pPr>
        <w:rPr>
          <w:b/>
          <w:sz w:val="40"/>
          <w:szCs w:val="40"/>
          <w:lang w:val="pl-PL"/>
        </w:rPr>
      </w:pPr>
      <w:r w:rsidRPr="005B2998">
        <w:rPr>
          <w:b/>
          <w:sz w:val="40"/>
          <w:szCs w:val="40"/>
          <w:lang w:val="pl-PL"/>
        </w:rPr>
        <w:t>Kurs Języka Holenderskiego</w:t>
      </w:r>
      <w:r w:rsidR="00445E1C">
        <w:rPr>
          <w:b/>
          <w:sz w:val="40"/>
          <w:szCs w:val="40"/>
          <w:lang w:val="pl-PL"/>
        </w:rPr>
        <w:t xml:space="preserve"> </w:t>
      </w:r>
      <w:r w:rsidR="00DE0C9E" w:rsidRPr="005B2998">
        <w:rPr>
          <w:b/>
          <w:sz w:val="40"/>
          <w:szCs w:val="40"/>
          <w:lang w:val="pl-PL"/>
        </w:rPr>
        <w:t xml:space="preserve"> </w:t>
      </w:r>
      <w:r w:rsidR="00B26A98" w:rsidRPr="005B2998">
        <w:rPr>
          <w:b/>
          <w:sz w:val="40"/>
          <w:szCs w:val="40"/>
          <w:lang w:val="pl-PL"/>
        </w:rPr>
        <w:t>(20 tygodni</w:t>
      </w:r>
      <w:r w:rsidR="009F2D3D" w:rsidRPr="005B2998">
        <w:rPr>
          <w:b/>
          <w:sz w:val="40"/>
          <w:szCs w:val="40"/>
          <w:lang w:val="pl-PL"/>
        </w:rPr>
        <w:t>)</w:t>
      </w:r>
    </w:p>
    <w:p w:rsidR="00C47EF5" w:rsidRPr="009D624A" w:rsidRDefault="00C47EF5" w:rsidP="001E6445">
      <w:pPr>
        <w:spacing w:line="264" w:lineRule="auto"/>
        <w:rPr>
          <w:sz w:val="25"/>
          <w:szCs w:val="25"/>
          <w:lang w:val="pl-PL"/>
        </w:rPr>
      </w:pPr>
    </w:p>
    <w:p w:rsidR="00C47EF5" w:rsidRPr="009D624A" w:rsidRDefault="00C47EF5" w:rsidP="001E6445">
      <w:pPr>
        <w:spacing w:line="264" w:lineRule="auto"/>
        <w:rPr>
          <w:sz w:val="25"/>
          <w:szCs w:val="25"/>
          <w:lang w:val="pl-PL"/>
        </w:rPr>
      </w:pPr>
      <w:r w:rsidRPr="009D624A">
        <w:rPr>
          <w:sz w:val="25"/>
          <w:szCs w:val="25"/>
          <w:lang w:val="pl-PL"/>
        </w:rPr>
        <w:t xml:space="preserve">Pracujesz w Holandii? Mieszkasz tutaj? Naucz się zatem holenderskiego! Dzięki temu będzie Ci łatwiej dogadać się nie tylko w pracy, lecz także w sklepach, z sąsiadami, w klubie sportowym, u lekarza itd. Poza tym będziesz lepiej rozumiał Holendrów, ponieważ nauczysz się wiele o Holandii oraz tutejszych </w:t>
      </w:r>
      <w:r w:rsidR="00B26A98" w:rsidRPr="009D624A">
        <w:rPr>
          <w:sz w:val="25"/>
          <w:szCs w:val="25"/>
          <w:lang w:val="pl-PL"/>
        </w:rPr>
        <w:t>obyczajach</w:t>
      </w:r>
      <w:r w:rsidR="00A12384" w:rsidRPr="009D624A">
        <w:rPr>
          <w:sz w:val="25"/>
          <w:szCs w:val="25"/>
          <w:lang w:val="pl-PL"/>
        </w:rPr>
        <w:t xml:space="preserve">, </w:t>
      </w:r>
      <w:r w:rsidRPr="009D624A">
        <w:rPr>
          <w:sz w:val="25"/>
          <w:szCs w:val="25"/>
          <w:lang w:val="pl-PL"/>
        </w:rPr>
        <w:t>normach i wartościach.</w:t>
      </w:r>
      <w:r w:rsidR="00A12384" w:rsidRPr="009D624A">
        <w:rPr>
          <w:sz w:val="25"/>
          <w:szCs w:val="25"/>
          <w:lang w:val="pl-PL"/>
        </w:rPr>
        <w:t xml:space="preserve"> A biorąc pod uwagę Twoją przyszłość, </w:t>
      </w:r>
      <w:r w:rsidR="00B10DFD" w:rsidRPr="009D624A">
        <w:rPr>
          <w:sz w:val="25"/>
          <w:szCs w:val="25"/>
          <w:lang w:val="pl-PL"/>
        </w:rPr>
        <w:t>chcesz też zapewne wiedzieć, jakie istnieją tutaj możliwości.</w:t>
      </w:r>
    </w:p>
    <w:p w:rsidR="00B10DFD" w:rsidRPr="009D624A" w:rsidRDefault="00B10DFD" w:rsidP="001E6445">
      <w:pPr>
        <w:spacing w:line="264" w:lineRule="auto"/>
        <w:rPr>
          <w:sz w:val="25"/>
          <w:szCs w:val="25"/>
          <w:lang w:val="pl-PL"/>
        </w:rPr>
      </w:pPr>
    </w:p>
    <w:p w:rsidR="00B10DFD" w:rsidRPr="009D624A" w:rsidRDefault="00B10DFD" w:rsidP="001E6445">
      <w:pPr>
        <w:spacing w:line="264" w:lineRule="auto"/>
        <w:rPr>
          <w:sz w:val="25"/>
          <w:szCs w:val="25"/>
        </w:rPr>
      </w:pPr>
      <w:r w:rsidRPr="009D624A">
        <w:rPr>
          <w:sz w:val="25"/>
          <w:szCs w:val="25"/>
          <w:lang w:val="pl-PL"/>
        </w:rPr>
        <w:t>Gminy ch</w:t>
      </w:r>
      <w:r w:rsidR="00EC71F3" w:rsidRPr="009D624A">
        <w:rPr>
          <w:sz w:val="25"/>
          <w:szCs w:val="25"/>
          <w:lang w:val="pl-PL"/>
        </w:rPr>
        <w:t xml:space="preserve">cą Ci w tym pomóc. Ich zdaniem ważne jest, byś uczył(a) się języka holenderskiego i dowiedział(a) się czegoś więcej o życiu w Holandii. Z tego powodu chcą Ci zaproponować kurs językowy. </w:t>
      </w:r>
      <w:r w:rsidR="00B26A98" w:rsidRPr="009D624A">
        <w:rPr>
          <w:sz w:val="25"/>
          <w:szCs w:val="25"/>
          <w:lang w:val="pl-PL"/>
        </w:rPr>
        <w:t>One dofinansowują go dla Ciebie</w:t>
      </w:r>
      <w:r w:rsidR="00EC71F3" w:rsidRPr="009D624A">
        <w:rPr>
          <w:sz w:val="25"/>
          <w:szCs w:val="25"/>
          <w:lang w:val="pl-PL"/>
        </w:rPr>
        <w:t xml:space="preserve">. </w:t>
      </w:r>
      <w:r w:rsidR="005F6DF0" w:rsidRPr="009D624A">
        <w:rPr>
          <w:sz w:val="25"/>
          <w:szCs w:val="25"/>
          <w:lang w:val="pl-PL"/>
        </w:rPr>
        <w:t>Ty</w:t>
      </w:r>
      <w:r w:rsidR="004852F6" w:rsidRPr="009D624A">
        <w:rPr>
          <w:sz w:val="25"/>
          <w:szCs w:val="25"/>
          <w:lang w:val="pl-PL"/>
        </w:rPr>
        <w:t xml:space="preserve"> sam musisz zapłacić za niego tylko </w:t>
      </w:r>
      <w:r w:rsidR="005B2998" w:rsidRPr="009D624A">
        <w:rPr>
          <w:sz w:val="25"/>
          <w:szCs w:val="25"/>
          <w:lang w:val="pl-PL"/>
        </w:rPr>
        <w:t xml:space="preserve">€ </w:t>
      </w:r>
      <w:r w:rsidR="004852F6" w:rsidRPr="009D624A">
        <w:rPr>
          <w:sz w:val="25"/>
          <w:szCs w:val="25"/>
          <w:lang w:val="pl-PL"/>
        </w:rPr>
        <w:t>125</w:t>
      </w:r>
      <w:r w:rsidR="005B2998" w:rsidRPr="009D624A">
        <w:rPr>
          <w:sz w:val="25"/>
          <w:szCs w:val="25"/>
          <w:lang w:val="pl-PL"/>
        </w:rPr>
        <w:t>.</w:t>
      </w:r>
      <w:r w:rsidR="004852F6" w:rsidRPr="009D624A">
        <w:rPr>
          <w:sz w:val="25"/>
          <w:szCs w:val="25"/>
        </w:rPr>
        <w:t xml:space="preserve"> </w:t>
      </w:r>
    </w:p>
    <w:p w:rsidR="00C47EF5" w:rsidRPr="009D624A" w:rsidRDefault="00C47EF5" w:rsidP="001E6445">
      <w:pPr>
        <w:spacing w:line="264" w:lineRule="auto"/>
        <w:rPr>
          <w:sz w:val="25"/>
          <w:szCs w:val="25"/>
        </w:rPr>
      </w:pPr>
    </w:p>
    <w:p w:rsidR="004852F6" w:rsidRPr="009D624A" w:rsidRDefault="00B26A98" w:rsidP="001E6445">
      <w:pPr>
        <w:spacing w:line="264" w:lineRule="auto"/>
        <w:rPr>
          <w:sz w:val="25"/>
          <w:szCs w:val="25"/>
          <w:lang w:val="pl-PL"/>
        </w:rPr>
      </w:pPr>
      <w:r w:rsidRPr="009D624A">
        <w:rPr>
          <w:sz w:val="25"/>
          <w:szCs w:val="25"/>
          <w:lang w:val="pl-PL"/>
        </w:rPr>
        <w:t xml:space="preserve">Kurs odbywa się </w:t>
      </w:r>
      <w:r w:rsidR="000D46DE" w:rsidRPr="009D624A">
        <w:rPr>
          <w:sz w:val="25"/>
          <w:szCs w:val="25"/>
          <w:lang w:val="pl-PL"/>
        </w:rPr>
        <w:t>2</w:t>
      </w:r>
      <w:r w:rsidRPr="009D624A">
        <w:rPr>
          <w:sz w:val="25"/>
          <w:szCs w:val="25"/>
          <w:lang w:val="pl-PL"/>
        </w:rPr>
        <w:t xml:space="preserve"> wieczory w tygodniu po 2,5 godziny. Trwa on 20 tygodni i zaczyna się końcem </w:t>
      </w:r>
      <w:r w:rsidR="004D20AF" w:rsidRPr="009D624A">
        <w:rPr>
          <w:sz w:val="25"/>
          <w:szCs w:val="25"/>
          <w:lang w:val="pl-PL"/>
        </w:rPr>
        <w:t xml:space="preserve">lutego </w:t>
      </w:r>
      <w:r w:rsidRPr="009D624A">
        <w:rPr>
          <w:sz w:val="25"/>
          <w:szCs w:val="25"/>
          <w:lang w:val="pl-PL"/>
        </w:rPr>
        <w:t>do</w:t>
      </w:r>
      <w:r w:rsidR="004D20AF" w:rsidRPr="009D624A">
        <w:rPr>
          <w:sz w:val="25"/>
          <w:szCs w:val="25"/>
          <w:lang w:val="pl-PL"/>
        </w:rPr>
        <w:t xml:space="preserve"> połowy</w:t>
      </w:r>
      <w:r w:rsidRPr="009D624A">
        <w:rPr>
          <w:sz w:val="25"/>
          <w:szCs w:val="25"/>
          <w:lang w:val="pl-PL"/>
        </w:rPr>
        <w:t xml:space="preserve"> </w:t>
      </w:r>
      <w:r w:rsidR="004D20AF" w:rsidRPr="009D624A">
        <w:rPr>
          <w:sz w:val="25"/>
          <w:szCs w:val="25"/>
          <w:lang w:val="pl-PL"/>
        </w:rPr>
        <w:t>lipca</w:t>
      </w:r>
      <w:r w:rsidRPr="009D624A">
        <w:rPr>
          <w:sz w:val="25"/>
          <w:szCs w:val="25"/>
          <w:lang w:val="pl-PL"/>
        </w:rPr>
        <w:t xml:space="preserve"> 2017r. Razem 100 godzin. </w:t>
      </w:r>
    </w:p>
    <w:p w:rsidR="00B26A98" w:rsidRPr="009D624A" w:rsidRDefault="00B26A98" w:rsidP="001E6445">
      <w:pPr>
        <w:spacing w:line="264" w:lineRule="auto"/>
        <w:rPr>
          <w:sz w:val="25"/>
          <w:szCs w:val="25"/>
          <w:lang w:val="pl-PL"/>
        </w:rPr>
      </w:pPr>
    </w:p>
    <w:p w:rsidR="004D20AF" w:rsidRPr="009D624A" w:rsidRDefault="004D20AF" w:rsidP="001E6445">
      <w:pPr>
        <w:spacing w:line="264" w:lineRule="auto"/>
        <w:rPr>
          <w:sz w:val="25"/>
          <w:szCs w:val="25"/>
          <w:lang w:val="pl-PL"/>
        </w:rPr>
      </w:pPr>
      <w:r w:rsidRPr="009D624A">
        <w:rPr>
          <w:sz w:val="25"/>
          <w:szCs w:val="25"/>
          <w:lang w:val="pl-PL"/>
        </w:rPr>
        <w:t>Jeśli będzie dostateczna ilość zainteresowanych to będzie też kurs w ciągu dnia 2 x tygodniu</w:t>
      </w:r>
      <w:r w:rsidR="0098301D" w:rsidRPr="009D624A">
        <w:rPr>
          <w:sz w:val="25"/>
          <w:szCs w:val="25"/>
          <w:lang w:val="pl-PL"/>
        </w:rPr>
        <w:t>.</w:t>
      </w:r>
    </w:p>
    <w:p w:rsidR="00445E1C" w:rsidRPr="009D624A" w:rsidRDefault="00445E1C" w:rsidP="001E6445">
      <w:pPr>
        <w:spacing w:line="264" w:lineRule="auto"/>
        <w:rPr>
          <w:sz w:val="25"/>
          <w:szCs w:val="25"/>
          <w:lang w:val="pl-PL"/>
        </w:rPr>
      </w:pPr>
    </w:p>
    <w:p w:rsidR="002078A8" w:rsidRPr="009D624A" w:rsidRDefault="00B26A98" w:rsidP="001E6445">
      <w:pPr>
        <w:spacing w:line="264" w:lineRule="auto"/>
        <w:rPr>
          <w:sz w:val="25"/>
          <w:szCs w:val="25"/>
          <w:lang w:val="pl-PL"/>
        </w:rPr>
      </w:pPr>
      <w:r w:rsidRPr="009D624A">
        <w:rPr>
          <w:sz w:val="25"/>
          <w:szCs w:val="25"/>
          <w:lang w:val="pl-PL"/>
        </w:rPr>
        <w:t xml:space="preserve">Jeśli jesteś zainteresowany(a), </w:t>
      </w:r>
      <w:r w:rsidR="0046748F">
        <w:rPr>
          <w:rFonts w:eastAsia="Times New Roman"/>
          <w:sz w:val="25"/>
          <w:szCs w:val="25"/>
          <w:lang w:val="pl-PL"/>
        </w:rPr>
        <w:t>p</w:t>
      </w:r>
      <w:r w:rsidR="0046748F" w:rsidRPr="009D624A">
        <w:rPr>
          <w:rFonts w:eastAsia="Times New Roman"/>
          <w:sz w:val="25"/>
          <w:szCs w:val="25"/>
          <w:lang w:val="pl-PL"/>
        </w:rPr>
        <w:t xml:space="preserve">rzyślij maila na: </w:t>
      </w:r>
      <w:hyperlink r:id="rId5" w:history="1">
        <w:r w:rsidR="0046748F" w:rsidRPr="009D624A">
          <w:rPr>
            <w:b/>
            <w:color w:val="0033CC"/>
            <w:sz w:val="25"/>
            <w:szCs w:val="25"/>
            <w:lang w:val="pl-PL"/>
          </w:rPr>
          <w:t>info@bureaueducatie.nl</w:t>
        </w:r>
      </w:hyperlink>
      <w:r w:rsidRPr="009D624A">
        <w:rPr>
          <w:sz w:val="25"/>
          <w:szCs w:val="25"/>
          <w:lang w:val="pl-PL"/>
        </w:rPr>
        <w:t xml:space="preserve">. Zostaniesz wtedy zaproszony(a) na spotkanie informacyjne które odbędzie się </w:t>
      </w:r>
      <w:r w:rsidR="004D20AF" w:rsidRPr="009D624A">
        <w:rPr>
          <w:sz w:val="25"/>
          <w:szCs w:val="25"/>
          <w:lang w:val="pl-PL"/>
        </w:rPr>
        <w:t>14 lutego 2017</w:t>
      </w:r>
      <w:r w:rsidR="0046748F">
        <w:rPr>
          <w:sz w:val="25"/>
          <w:szCs w:val="25"/>
          <w:lang w:val="pl-PL"/>
        </w:rPr>
        <w:t>.</w:t>
      </w:r>
      <w:r w:rsidRPr="009D624A">
        <w:rPr>
          <w:sz w:val="25"/>
          <w:szCs w:val="25"/>
          <w:lang w:val="pl-PL"/>
        </w:rPr>
        <w:t xml:space="preserve"> Wtedy dostaniesz bardziej szczegółowe informacje i będziesz mógł</w:t>
      </w:r>
      <w:r w:rsidR="00C16EE9" w:rsidRPr="009D624A">
        <w:rPr>
          <w:sz w:val="25"/>
          <w:szCs w:val="25"/>
          <w:lang w:val="pl-PL"/>
        </w:rPr>
        <w:t xml:space="preserve"> (mogła) podjąć decyzję</w:t>
      </w:r>
      <w:r w:rsidRPr="009D624A">
        <w:rPr>
          <w:sz w:val="25"/>
          <w:szCs w:val="25"/>
          <w:lang w:val="pl-PL"/>
        </w:rPr>
        <w:t xml:space="preserve"> czy się zapisujesz i chcesz wziąć udział.</w:t>
      </w:r>
    </w:p>
    <w:p w:rsidR="002078A8" w:rsidRPr="009D624A" w:rsidRDefault="002078A8" w:rsidP="001E6445">
      <w:pPr>
        <w:spacing w:line="264" w:lineRule="auto"/>
        <w:rPr>
          <w:sz w:val="25"/>
          <w:szCs w:val="25"/>
          <w:lang w:val="pl-PL"/>
        </w:rPr>
      </w:pPr>
    </w:p>
    <w:p w:rsidR="004C06A0" w:rsidRPr="009D624A" w:rsidRDefault="004C06A0" w:rsidP="001E6445">
      <w:pPr>
        <w:spacing w:line="264" w:lineRule="auto"/>
        <w:rPr>
          <w:sz w:val="25"/>
          <w:szCs w:val="25"/>
          <w:lang w:val="pl-PL"/>
        </w:rPr>
      </w:pPr>
      <w:r w:rsidRPr="009D624A">
        <w:rPr>
          <w:sz w:val="25"/>
          <w:szCs w:val="25"/>
          <w:lang w:val="pl-PL"/>
        </w:rPr>
        <w:t>Jak często?</w:t>
      </w:r>
    </w:p>
    <w:p w:rsidR="004C06A0" w:rsidRPr="009D624A" w:rsidRDefault="004C06A0" w:rsidP="001E6445">
      <w:pPr>
        <w:spacing w:line="264" w:lineRule="auto"/>
        <w:rPr>
          <w:b/>
          <w:color w:val="0033CC"/>
          <w:sz w:val="25"/>
          <w:szCs w:val="25"/>
          <w:lang w:val="pl-PL"/>
        </w:rPr>
      </w:pPr>
      <w:r w:rsidRPr="009D624A">
        <w:rPr>
          <w:b/>
          <w:color w:val="0033CC"/>
          <w:sz w:val="25"/>
          <w:szCs w:val="25"/>
          <w:lang w:val="pl-PL"/>
        </w:rPr>
        <w:t>2 wieczory w tygodniu po 2,5 godziny</w:t>
      </w:r>
      <w:bookmarkStart w:id="0" w:name="_GoBack"/>
      <w:bookmarkEnd w:id="0"/>
    </w:p>
    <w:p w:rsidR="004C06A0" w:rsidRPr="009D624A" w:rsidRDefault="004D20AF" w:rsidP="001E6445">
      <w:pPr>
        <w:spacing w:line="264" w:lineRule="auto"/>
        <w:rPr>
          <w:sz w:val="25"/>
          <w:szCs w:val="25"/>
          <w:lang w:val="pl-PL"/>
        </w:rPr>
      </w:pPr>
      <w:r w:rsidRPr="009D624A">
        <w:rPr>
          <w:sz w:val="25"/>
          <w:szCs w:val="25"/>
          <w:lang w:val="pl-PL"/>
        </w:rPr>
        <w:t xml:space="preserve">(możliwe też kurs w ciągu dnia 2 x w tygodniu po 2,5 godz.) </w:t>
      </w:r>
    </w:p>
    <w:p w:rsidR="001E6445" w:rsidRPr="009D624A" w:rsidRDefault="001E6445" w:rsidP="001E6445">
      <w:pPr>
        <w:spacing w:line="264" w:lineRule="auto"/>
        <w:rPr>
          <w:sz w:val="25"/>
          <w:szCs w:val="25"/>
          <w:lang w:val="pl-PL"/>
        </w:rPr>
      </w:pPr>
    </w:p>
    <w:p w:rsidR="002078A8" w:rsidRPr="009D624A" w:rsidRDefault="002078A8" w:rsidP="001E6445">
      <w:pPr>
        <w:spacing w:line="264" w:lineRule="auto"/>
        <w:rPr>
          <w:sz w:val="25"/>
          <w:szCs w:val="25"/>
          <w:lang w:val="pl-PL"/>
        </w:rPr>
      </w:pPr>
      <w:r w:rsidRPr="009D624A">
        <w:rPr>
          <w:sz w:val="25"/>
          <w:szCs w:val="25"/>
          <w:lang w:val="pl-PL"/>
        </w:rPr>
        <w:t>Kiedy?</w:t>
      </w:r>
    </w:p>
    <w:p w:rsidR="002078A8" w:rsidRPr="009D624A" w:rsidRDefault="004C06A0" w:rsidP="001E6445">
      <w:pPr>
        <w:spacing w:line="264" w:lineRule="auto"/>
        <w:rPr>
          <w:sz w:val="25"/>
          <w:szCs w:val="25"/>
          <w:lang w:val="pl-PL"/>
        </w:rPr>
      </w:pPr>
      <w:r w:rsidRPr="009D624A">
        <w:rPr>
          <w:b/>
          <w:color w:val="0033CC"/>
          <w:sz w:val="25"/>
          <w:szCs w:val="25"/>
          <w:lang w:val="pl-PL"/>
        </w:rPr>
        <w:t>20 tygodni o</w:t>
      </w:r>
      <w:r w:rsidR="002078A8" w:rsidRPr="009D624A">
        <w:rPr>
          <w:b/>
          <w:color w:val="0033CC"/>
          <w:sz w:val="25"/>
          <w:szCs w:val="25"/>
          <w:lang w:val="pl-PL"/>
        </w:rPr>
        <w:t xml:space="preserve">d </w:t>
      </w:r>
      <w:r w:rsidR="004D20AF" w:rsidRPr="009D624A">
        <w:rPr>
          <w:b/>
          <w:color w:val="0033CC"/>
          <w:sz w:val="25"/>
          <w:szCs w:val="25"/>
          <w:lang w:val="pl-PL"/>
        </w:rPr>
        <w:t>końca lutego do połowy lipca</w:t>
      </w:r>
      <w:r w:rsidR="002078A8" w:rsidRPr="009D624A">
        <w:rPr>
          <w:b/>
          <w:color w:val="0033CC"/>
          <w:sz w:val="25"/>
          <w:szCs w:val="25"/>
          <w:lang w:val="pl-PL"/>
        </w:rPr>
        <w:t xml:space="preserve"> 2017r.</w:t>
      </w:r>
      <w:r w:rsidR="00A94A13" w:rsidRPr="009D624A">
        <w:rPr>
          <w:sz w:val="25"/>
          <w:szCs w:val="25"/>
          <w:lang w:val="pl-PL"/>
        </w:rPr>
        <w:t xml:space="preserve"> </w:t>
      </w:r>
    </w:p>
    <w:p w:rsidR="002078A8" w:rsidRPr="009D624A" w:rsidRDefault="002078A8" w:rsidP="001E6445">
      <w:pPr>
        <w:spacing w:line="264" w:lineRule="auto"/>
        <w:rPr>
          <w:sz w:val="25"/>
          <w:szCs w:val="25"/>
          <w:lang w:val="pl-PL"/>
        </w:rPr>
      </w:pPr>
    </w:p>
    <w:p w:rsidR="00A94A13" w:rsidRPr="009D624A" w:rsidRDefault="00B26A98" w:rsidP="001E6445">
      <w:pPr>
        <w:spacing w:line="264" w:lineRule="auto"/>
        <w:rPr>
          <w:sz w:val="25"/>
          <w:szCs w:val="25"/>
          <w:lang w:val="pl-PL"/>
        </w:rPr>
      </w:pPr>
      <w:r w:rsidRPr="009D624A">
        <w:rPr>
          <w:sz w:val="25"/>
          <w:szCs w:val="25"/>
          <w:lang w:val="pl-PL"/>
        </w:rPr>
        <w:t>Razem</w:t>
      </w:r>
      <w:r w:rsidR="00A94A13" w:rsidRPr="009D624A">
        <w:rPr>
          <w:sz w:val="25"/>
          <w:szCs w:val="25"/>
          <w:lang w:val="pl-PL"/>
        </w:rPr>
        <w:t>?</w:t>
      </w:r>
    </w:p>
    <w:p w:rsidR="00A94A13" w:rsidRPr="009D624A" w:rsidRDefault="00B26A98" w:rsidP="001E6445">
      <w:pPr>
        <w:spacing w:line="264" w:lineRule="auto"/>
        <w:rPr>
          <w:sz w:val="25"/>
          <w:szCs w:val="25"/>
          <w:lang w:val="pl-PL"/>
        </w:rPr>
      </w:pPr>
      <w:r w:rsidRPr="009D624A">
        <w:rPr>
          <w:b/>
          <w:color w:val="0033CC"/>
          <w:sz w:val="25"/>
          <w:szCs w:val="25"/>
          <w:lang w:val="pl-PL"/>
        </w:rPr>
        <w:t>100 godzin</w:t>
      </w:r>
    </w:p>
    <w:p w:rsidR="00247318" w:rsidRPr="009D624A" w:rsidRDefault="00247318" w:rsidP="001E6445">
      <w:pPr>
        <w:spacing w:line="264" w:lineRule="auto"/>
        <w:rPr>
          <w:sz w:val="25"/>
          <w:szCs w:val="25"/>
          <w:lang w:val="pl-PL"/>
        </w:rPr>
      </w:pPr>
    </w:p>
    <w:p w:rsidR="00247318" w:rsidRPr="009D624A" w:rsidRDefault="004D20AF" w:rsidP="001E6445">
      <w:pPr>
        <w:spacing w:line="264" w:lineRule="auto"/>
        <w:rPr>
          <w:sz w:val="25"/>
          <w:szCs w:val="25"/>
          <w:lang w:val="pl-PL"/>
        </w:rPr>
      </w:pPr>
      <w:r w:rsidRPr="009D624A">
        <w:rPr>
          <w:sz w:val="25"/>
          <w:szCs w:val="25"/>
          <w:lang w:val="pl-PL"/>
        </w:rPr>
        <w:t xml:space="preserve">Koszty: </w:t>
      </w:r>
      <w:r w:rsidR="00247318" w:rsidRPr="009D624A">
        <w:rPr>
          <w:sz w:val="25"/>
          <w:szCs w:val="25"/>
          <w:lang w:val="pl-PL"/>
        </w:rPr>
        <w:t>Ile?</w:t>
      </w:r>
    </w:p>
    <w:p w:rsidR="00247318" w:rsidRPr="009D624A" w:rsidRDefault="00247318" w:rsidP="001E6445">
      <w:pPr>
        <w:spacing w:line="264" w:lineRule="auto"/>
        <w:rPr>
          <w:b/>
          <w:color w:val="0033CC"/>
          <w:sz w:val="25"/>
          <w:szCs w:val="25"/>
          <w:lang w:val="pl-PL"/>
        </w:rPr>
      </w:pPr>
      <w:r w:rsidRPr="009D624A">
        <w:rPr>
          <w:b/>
          <w:color w:val="0033CC"/>
          <w:sz w:val="25"/>
          <w:szCs w:val="25"/>
          <w:lang w:val="pl-PL"/>
        </w:rPr>
        <w:t>€ 125</w:t>
      </w:r>
    </w:p>
    <w:p w:rsidR="00247318" w:rsidRPr="009D624A" w:rsidRDefault="00247318" w:rsidP="001E6445">
      <w:pPr>
        <w:spacing w:line="264" w:lineRule="auto"/>
        <w:rPr>
          <w:sz w:val="25"/>
          <w:szCs w:val="25"/>
          <w:lang w:val="pl-PL"/>
        </w:rPr>
      </w:pPr>
    </w:p>
    <w:p w:rsidR="004C06A0" w:rsidRPr="009D624A" w:rsidRDefault="004C06A0" w:rsidP="001E6445">
      <w:pPr>
        <w:spacing w:line="264" w:lineRule="auto"/>
        <w:rPr>
          <w:sz w:val="25"/>
          <w:szCs w:val="25"/>
          <w:lang w:val="pl-PL"/>
        </w:rPr>
      </w:pPr>
      <w:r w:rsidRPr="009D624A">
        <w:rPr>
          <w:sz w:val="25"/>
          <w:szCs w:val="25"/>
          <w:lang w:val="pl-PL"/>
        </w:rPr>
        <w:t>Gdzie?</w:t>
      </w:r>
    </w:p>
    <w:p w:rsidR="004C06A0" w:rsidRPr="009D624A" w:rsidRDefault="001E6445" w:rsidP="001E6445">
      <w:pPr>
        <w:spacing w:line="264" w:lineRule="auto"/>
        <w:rPr>
          <w:b/>
          <w:color w:val="0033CC"/>
          <w:sz w:val="25"/>
          <w:szCs w:val="25"/>
          <w:lang w:val="pl-PL"/>
        </w:rPr>
      </w:pPr>
      <w:r w:rsidRPr="009D624A">
        <w:rPr>
          <w:b/>
          <w:color w:val="0033CC"/>
          <w:sz w:val="25"/>
          <w:szCs w:val="25"/>
          <w:lang w:val="pl-PL"/>
        </w:rPr>
        <w:t>Maasbree</w:t>
      </w:r>
      <w:r w:rsidR="004C06A0" w:rsidRPr="009D624A">
        <w:rPr>
          <w:b/>
          <w:color w:val="0033CC"/>
          <w:sz w:val="25"/>
          <w:szCs w:val="25"/>
          <w:lang w:val="pl-PL"/>
        </w:rPr>
        <w:t xml:space="preserve"> lub </w:t>
      </w:r>
      <w:r w:rsidRPr="009D624A">
        <w:rPr>
          <w:b/>
          <w:color w:val="0033CC"/>
          <w:sz w:val="25"/>
          <w:szCs w:val="25"/>
          <w:lang w:val="pl-PL"/>
        </w:rPr>
        <w:t>Helden</w:t>
      </w:r>
    </w:p>
    <w:p w:rsidR="001E2576" w:rsidRPr="009D624A" w:rsidRDefault="001E2576" w:rsidP="001E6445">
      <w:pPr>
        <w:spacing w:line="264" w:lineRule="auto"/>
        <w:rPr>
          <w:sz w:val="25"/>
          <w:szCs w:val="25"/>
          <w:lang w:val="pl-PL"/>
        </w:rPr>
      </w:pPr>
    </w:p>
    <w:p w:rsidR="001E2576" w:rsidRPr="009D624A" w:rsidRDefault="001E2576" w:rsidP="001E6445">
      <w:pPr>
        <w:spacing w:line="264" w:lineRule="auto"/>
        <w:rPr>
          <w:sz w:val="25"/>
          <w:szCs w:val="25"/>
          <w:lang w:val="pl-PL"/>
        </w:rPr>
      </w:pPr>
    </w:p>
    <w:p w:rsidR="00247318" w:rsidRPr="009D624A" w:rsidRDefault="001E2576" w:rsidP="001E6445">
      <w:pPr>
        <w:spacing w:line="264" w:lineRule="auto"/>
        <w:rPr>
          <w:rFonts w:eastAsia="Times New Roman"/>
          <w:sz w:val="25"/>
          <w:szCs w:val="25"/>
          <w:lang w:val="pl-PL"/>
        </w:rPr>
      </w:pPr>
      <w:r w:rsidRPr="009D624A">
        <w:rPr>
          <w:rFonts w:eastAsia="Times New Roman"/>
          <w:sz w:val="25"/>
          <w:szCs w:val="25"/>
          <w:lang w:val="pl-PL"/>
        </w:rPr>
        <w:t xml:space="preserve">Więcej informacji?  Przyślij maila na:  </w:t>
      </w:r>
      <w:hyperlink r:id="rId6" w:history="1">
        <w:r w:rsidRPr="009D624A">
          <w:rPr>
            <w:b/>
            <w:color w:val="0033CC"/>
            <w:sz w:val="25"/>
            <w:szCs w:val="25"/>
            <w:lang w:val="pl-PL"/>
          </w:rPr>
          <w:t>info@bureaueducatie.nl</w:t>
        </w:r>
      </w:hyperlink>
    </w:p>
    <w:p w:rsidR="001E2576" w:rsidRPr="009D624A" w:rsidRDefault="001E2576" w:rsidP="001E6445">
      <w:pPr>
        <w:spacing w:line="264" w:lineRule="auto"/>
        <w:rPr>
          <w:sz w:val="25"/>
          <w:szCs w:val="25"/>
          <w:lang w:val="pl-PL"/>
        </w:rPr>
      </w:pPr>
      <w:r w:rsidRPr="009D624A">
        <w:rPr>
          <w:rFonts w:eastAsia="Times New Roman"/>
          <w:sz w:val="25"/>
          <w:szCs w:val="25"/>
          <w:lang w:val="pl-PL"/>
        </w:rPr>
        <w:t xml:space="preserve">Chcesz się już zapisać na kurs?  Przyślij maila na:  </w:t>
      </w:r>
      <w:hyperlink r:id="rId7" w:history="1">
        <w:r w:rsidRPr="009D624A">
          <w:rPr>
            <w:b/>
            <w:color w:val="0033CC"/>
            <w:sz w:val="25"/>
            <w:szCs w:val="25"/>
            <w:lang w:val="pl-PL"/>
          </w:rPr>
          <w:t>mail@bureaueducatie.nl</w:t>
        </w:r>
      </w:hyperlink>
    </w:p>
    <w:sectPr w:rsidR="001E2576" w:rsidRPr="009D624A" w:rsidSect="00D4519F">
      <w:pgSz w:w="11906" w:h="16838"/>
      <w:pgMar w:top="1276" w:right="991" w:bottom="680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EF5"/>
    <w:rsid w:val="0002688B"/>
    <w:rsid w:val="00051F5A"/>
    <w:rsid w:val="00054007"/>
    <w:rsid w:val="00055296"/>
    <w:rsid w:val="00072AD2"/>
    <w:rsid w:val="000B36C0"/>
    <w:rsid w:val="000D46DE"/>
    <w:rsid w:val="00101E21"/>
    <w:rsid w:val="00155AF6"/>
    <w:rsid w:val="001B0AF6"/>
    <w:rsid w:val="001D5DD1"/>
    <w:rsid w:val="001E2576"/>
    <w:rsid w:val="001E6445"/>
    <w:rsid w:val="001F23E3"/>
    <w:rsid w:val="0020676B"/>
    <w:rsid w:val="002078A8"/>
    <w:rsid w:val="00246813"/>
    <w:rsid w:val="00247318"/>
    <w:rsid w:val="00355011"/>
    <w:rsid w:val="0043205A"/>
    <w:rsid w:val="00442A2A"/>
    <w:rsid w:val="00445E1C"/>
    <w:rsid w:val="00450941"/>
    <w:rsid w:val="0046748F"/>
    <w:rsid w:val="004852F6"/>
    <w:rsid w:val="004C06A0"/>
    <w:rsid w:val="004D20AF"/>
    <w:rsid w:val="004E1C80"/>
    <w:rsid w:val="004F2DFF"/>
    <w:rsid w:val="00502994"/>
    <w:rsid w:val="0053025B"/>
    <w:rsid w:val="00594414"/>
    <w:rsid w:val="005B2998"/>
    <w:rsid w:val="005C0DAF"/>
    <w:rsid w:val="005C1D95"/>
    <w:rsid w:val="005F6DF0"/>
    <w:rsid w:val="006171EF"/>
    <w:rsid w:val="00644207"/>
    <w:rsid w:val="00687C7B"/>
    <w:rsid w:val="00725091"/>
    <w:rsid w:val="007561AE"/>
    <w:rsid w:val="007A6B57"/>
    <w:rsid w:val="007D2C62"/>
    <w:rsid w:val="007E232C"/>
    <w:rsid w:val="008B5DF4"/>
    <w:rsid w:val="008D07BF"/>
    <w:rsid w:val="0098301D"/>
    <w:rsid w:val="00996DF8"/>
    <w:rsid w:val="009D624A"/>
    <w:rsid w:val="009F2D3D"/>
    <w:rsid w:val="00A12384"/>
    <w:rsid w:val="00A254CB"/>
    <w:rsid w:val="00A94A13"/>
    <w:rsid w:val="00AB100C"/>
    <w:rsid w:val="00AB6C16"/>
    <w:rsid w:val="00AD44B2"/>
    <w:rsid w:val="00AE0DBD"/>
    <w:rsid w:val="00B00EE8"/>
    <w:rsid w:val="00B03AB4"/>
    <w:rsid w:val="00B10DFD"/>
    <w:rsid w:val="00B26A98"/>
    <w:rsid w:val="00B448ED"/>
    <w:rsid w:val="00B46556"/>
    <w:rsid w:val="00B46D94"/>
    <w:rsid w:val="00B53E9A"/>
    <w:rsid w:val="00B7585C"/>
    <w:rsid w:val="00BC4F0C"/>
    <w:rsid w:val="00C16EE9"/>
    <w:rsid w:val="00C3551F"/>
    <w:rsid w:val="00C41790"/>
    <w:rsid w:val="00C41DA0"/>
    <w:rsid w:val="00C47EF5"/>
    <w:rsid w:val="00C62194"/>
    <w:rsid w:val="00C82A83"/>
    <w:rsid w:val="00D14FE0"/>
    <w:rsid w:val="00D2665B"/>
    <w:rsid w:val="00D4519F"/>
    <w:rsid w:val="00D94959"/>
    <w:rsid w:val="00DE0C9E"/>
    <w:rsid w:val="00E12528"/>
    <w:rsid w:val="00E4281B"/>
    <w:rsid w:val="00E54488"/>
    <w:rsid w:val="00E85713"/>
    <w:rsid w:val="00EC71F3"/>
    <w:rsid w:val="00EE0ED6"/>
    <w:rsid w:val="00EF4DCA"/>
    <w:rsid w:val="00F11813"/>
    <w:rsid w:val="00F34DA1"/>
    <w:rsid w:val="00F35F85"/>
    <w:rsid w:val="00F90CCA"/>
    <w:rsid w:val="00FA1B3D"/>
    <w:rsid w:val="00FA36D1"/>
    <w:rsid w:val="00FA6FEA"/>
    <w:rsid w:val="00FB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1E25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1E25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il@bureaueducatie.n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fo@bureaueducatie.nl" TargetMode="External"/><Relationship Id="rId5" Type="http://schemas.openxmlformats.org/officeDocument/2006/relationships/hyperlink" Target="mailto:info@bureaueducatie.n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8B816E35</Template>
  <TotalTime>1</TotalTime>
  <Pages>1</Pages>
  <Words>277</Words>
  <Characters>1529</Characters>
  <Application>Microsoft Office Word</Application>
  <DocSecurity>4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Gemeente Peel en Maas</Company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Yvonne Beijnsberger-Hanssen</cp:lastModifiedBy>
  <cp:revision>2</cp:revision>
  <dcterms:created xsi:type="dcterms:W3CDTF">2017-02-02T09:44:00Z</dcterms:created>
  <dcterms:modified xsi:type="dcterms:W3CDTF">2017-02-02T09:44:00Z</dcterms:modified>
</cp:coreProperties>
</file>