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B67" w:rsidRPr="00353A1B" w:rsidRDefault="009D4B67" w:rsidP="00353A1B">
      <w:pPr>
        <w:rPr>
          <w:b/>
          <w:sz w:val="36"/>
          <w:szCs w:val="36"/>
        </w:rPr>
      </w:pPr>
      <w:r w:rsidRPr="00353A1B">
        <w:rPr>
          <w:b/>
          <w:sz w:val="36"/>
          <w:szCs w:val="36"/>
        </w:rPr>
        <w:t>Cursus Nederlands</w:t>
      </w:r>
      <w:r w:rsidR="00920F0F" w:rsidRPr="00353A1B">
        <w:rPr>
          <w:b/>
          <w:sz w:val="36"/>
          <w:szCs w:val="36"/>
        </w:rPr>
        <w:t xml:space="preserve">  </w:t>
      </w:r>
      <w:r w:rsidRPr="00353A1B">
        <w:rPr>
          <w:b/>
          <w:sz w:val="36"/>
          <w:szCs w:val="36"/>
        </w:rPr>
        <w:t>(20 weken)</w:t>
      </w:r>
    </w:p>
    <w:p w:rsidR="009D4B67" w:rsidRPr="00EA3223" w:rsidRDefault="009D4B67" w:rsidP="009151AC">
      <w:pPr>
        <w:spacing w:line="264" w:lineRule="auto"/>
        <w:rPr>
          <w:sz w:val="25"/>
          <w:szCs w:val="25"/>
        </w:rPr>
      </w:pPr>
    </w:p>
    <w:p w:rsidR="000B36C0" w:rsidRPr="00EA3223" w:rsidRDefault="007F2771" w:rsidP="009151AC">
      <w:pPr>
        <w:spacing w:line="264" w:lineRule="auto"/>
        <w:rPr>
          <w:sz w:val="25"/>
          <w:szCs w:val="25"/>
        </w:rPr>
      </w:pPr>
      <w:r w:rsidRPr="00EA3223">
        <w:rPr>
          <w:sz w:val="25"/>
          <w:szCs w:val="25"/>
        </w:rPr>
        <w:t>Werk je in Nederland? Woon je hier? Leer dan Nederlands. Want dan kun je gemakkelijker communiceren op je werk. Maar ook in winkels, met de buren, bij de sportclub, bij de dokter, enz. En je gaat de Nederlanders beter begrijpen. Want je leert veel over Nederland en de gewoonten, normen en waarden hier.  Bovendien wil je vanwege je toekomst natuurlijk ook weten wat er hier allemaal mogelijk is.</w:t>
      </w:r>
    </w:p>
    <w:p w:rsidR="007F2771" w:rsidRPr="00EA3223" w:rsidRDefault="007F2771" w:rsidP="009151AC">
      <w:pPr>
        <w:spacing w:line="264" w:lineRule="auto"/>
        <w:rPr>
          <w:b/>
          <w:color w:val="0033CC"/>
          <w:sz w:val="25"/>
          <w:szCs w:val="25"/>
        </w:rPr>
      </w:pPr>
    </w:p>
    <w:p w:rsidR="007F2771" w:rsidRPr="00EA3223" w:rsidRDefault="007F2771" w:rsidP="009151AC">
      <w:pPr>
        <w:spacing w:line="264" w:lineRule="auto"/>
        <w:rPr>
          <w:sz w:val="25"/>
          <w:szCs w:val="25"/>
        </w:rPr>
      </w:pPr>
      <w:r w:rsidRPr="00EA3223">
        <w:rPr>
          <w:sz w:val="25"/>
          <w:szCs w:val="25"/>
        </w:rPr>
        <w:t xml:space="preserve">De gemeenten willen hierbij helpen. Zij vinden het belangrijk dat je de Nederlandse taal leert en meer hoort over het leven in Nederland. Daarom </w:t>
      </w:r>
      <w:r w:rsidR="00907239" w:rsidRPr="00EA3223">
        <w:rPr>
          <w:sz w:val="25"/>
          <w:szCs w:val="25"/>
        </w:rPr>
        <w:t>bieden zij jou een taalcursus aan. Z</w:t>
      </w:r>
      <w:r w:rsidRPr="00EA3223">
        <w:rPr>
          <w:sz w:val="25"/>
          <w:szCs w:val="25"/>
        </w:rPr>
        <w:t xml:space="preserve">ij </w:t>
      </w:r>
      <w:r w:rsidR="00907239" w:rsidRPr="00EA3223">
        <w:rPr>
          <w:sz w:val="25"/>
          <w:szCs w:val="25"/>
        </w:rPr>
        <w:t xml:space="preserve">subsidiëren die </w:t>
      </w:r>
      <w:r w:rsidRPr="00EA3223">
        <w:rPr>
          <w:sz w:val="25"/>
          <w:szCs w:val="25"/>
        </w:rPr>
        <w:t>voor jou. Je hoeft daardoor zelf maar € 125,- te betalen.</w:t>
      </w:r>
    </w:p>
    <w:p w:rsidR="007F2771" w:rsidRPr="00EA3223" w:rsidRDefault="007F2771" w:rsidP="009151AC">
      <w:pPr>
        <w:spacing w:line="264" w:lineRule="auto"/>
        <w:rPr>
          <w:sz w:val="25"/>
          <w:szCs w:val="25"/>
        </w:rPr>
      </w:pPr>
    </w:p>
    <w:p w:rsidR="007F2771" w:rsidRPr="00EA3223" w:rsidRDefault="007F2771" w:rsidP="009151AC">
      <w:pPr>
        <w:spacing w:line="264" w:lineRule="auto"/>
        <w:rPr>
          <w:sz w:val="25"/>
          <w:szCs w:val="25"/>
        </w:rPr>
      </w:pPr>
      <w:r w:rsidRPr="00EA3223">
        <w:rPr>
          <w:sz w:val="25"/>
          <w:szCs w:val="25"/>
        </w:rPr>
        <w:t xml:space="preserve">De cursus omvat </w:t>
      </w:r>
      <w:r w:rsidR="00B70977" w:rsidRPr="00EA3223">
        <w:rPr>
          <w:sz w:val="25"/>
          <w:szCs w:val="25"/>
        </w:rPr>
        <w:t>2</w:t>
      </w:r>
      <w:r w:rsidR="00E61078" w:rsidRPr="00EA3223">
        <w:rPr>
          <w:sz w:val="25"/>
          <w:szCs w:val="25"/>
        </w:rPr>
        <w:t xml:space="preserve"> avonden per week van 2,5 uur</w:t>
      </w:r>
      <w:r w:rsidR="009D4B67" w:rsidRPr="00EA3223">
        <w:rPr>
          <w:sz w:val="25"/>
          <w:szCs w:val="25"/>
        </w:rPr>
        <w:t xml:space="preserve">. Hij duurt 20 </w:t>
      </w:r>
      <w:r w:rsidR="00E61078" w:rsidRPr="00EA3223">
        <w:rPr>
          <w:sz w:val="25"/>
          <w:szCs w:val="25"/>
        </w:rPr>
        <w:t xml:space="preserve">weken en </w:t>
      </w:r>
      <w:r w:rsidRPr="00EA3223">
        <w:rPr>
          <w:sz w:val="25"/>
          <w:szCs w:val="25"/>
        </w:rPr>
        <w:t xml:space="preserve">loopt van </w:t>
      </w:r>
      <w:r w:rsidR="00920F0F" w:rsidRPr="00EA3223">
        <w:rPr>
          <w:sz w:val="25"/>
          <w:szCs w:val="25"/>
        </w:rPr>
        <w:t>eind februari</w:t>
      </w:r>
      <w:r w:rsidRPr="00EA3223">
        <w:rPr>
          <w:sz w:val="25"/>
          <w:szCs w:val="25"/>
        </w:rPr>
        <w:t xml:space="preserve"> t</w:t>
      </w:r>
      <w:r w:rsidR="00765396" w:rsidRPr="00EA3223">
        <w:rPr>
          <w:sz w:val="25"/>
          <w:szCs w:val="25"/>
        </w:rPr>
        <w:t xml:space="preserve">ot half </w:t>
      </w:r>
      <w:r w:rsidR="00920F0F" w:rsidRPr="00EA3223">
        <w:rPr>
          <w:sz w:val="25"/>
          <w:szCs w:val="25"/>
        </w:rPr>
        <w:t>juli</w:t>
      </w:r>
      <w:r w:rsidRPr="00EA3223">
        <w:rPr>
          <w:sz w:val="25"/>
          <w:szCs w:val="25"/>
        </w:rPr>
        <w:t xml:space="preserve"> 2017</w:t>
      </w:r>
      <w:r w:rsidR="00E61078" w:rsidRPr="00EA3223">
        <w:rPr>
          <w:sz w:val="25"/>
          <w:szCs w:val="25"/>
        </w:rPr>
        <w:t>. In totaal 100 uur.</w:t>
      </w:r>
    </w:p>
    <w:p w:rsidR="00E61078" w:rsidRPr="00EA3223" w:rsidRDefault="00E61078" w:rsidP="009151AC">
      <w:pPr>
        <w:spacing w:line="264" w:lineRule="auto"/>
        <w:rPr>
          <w:sz w:val="25"/>
          <w:szCs w:val="25"/>
        </w:rPr>
      </w:pPr>
    </w:p>
    <w:p w:rsidR="009151AC" w:rsidRPr="00EA3223" w:rsidRDefault="009151AC" w:rsidP="009151AC">
      <w:pPr>
        <w:spacing w:line="264" w:lineRule="auto"/>
        <w:rPr>
          <w:sz w:val="25"/>
          <w:szCs w:val="25"/>
        </w:rPr>
      </w:pPr>
      <w:r w:rsidRPr="00EA3223">
        <w:rPr>
          <w:sz w:val="25"/>
          <w:szCs w:val="25"/>
        </w:rPr>
        <w:t xml:space="preserve">Als genoeg mensen dat willen, dan komt er ook een cursus </w:t>
      </w:r>
      <w:r w:rsidR="000109F5" w:rsidRPr="00EA3223">
        <w:rPr>
          <w:sz w:val="25"/>
          <w:szCs w:val="25"/>
        </w:rPr>
        <w:t>van 2 x per week overdag</w:t>
      </w:r>
      <w:r w:rsidRPr="00EA3223">
        <w:rPr>
          <w:sz w:val="25"/>
          <w:szCs w:val="25"/>
        </w:rPr>
        <w:t>.</w:t>
      </w:r>
    </w:p>
    <w:p w:rsidR="009151AC" w:rsidRPr="00EA3223" w:rsidRDefault="009151AC" w:rsidP="009151AC">
      <w:pPr>
        <w:spacing w:line="264" w:lineRule="auto"/>
        <w:rPr>
          <w:sz w:val="25"/>
          <w:szCs w:val="25"/>
        </w:rPr>
      </w:pPr>
    </w:p>
    <w:p w:rsidR="0000768B" w:rsidRPr="00EA3223" w:rsidRDefault="0075535D" w:rsidP="009151AC">
      <w:pPr>
        <w:spacing w:line="264" w:lineRule="auto"/>
        <w:rPr>
          <w:sz w:val="25"/>
          <w:szCs w:val="25"/>
        </w:rPr>
      </w:pPr>
      <w:r>
        <w:rPr>
          <w:sz w:val="25"/>
          <w:szCs w:val="25"/>
        </w:rPr>
        <w:t xml:space="preserve">Heb je interesse, stuur dan een e-mail naar </w:t>
      </w:r>
      <w:hyperlink r:id="rId5" w:history="1">
        <w:r w:rsidRPr="00313153">
          <w:rPr>
            <w:rStyle w:val="Hyperlink"/>
            <w:sz w:val="25"/>
            <w:szCs w:val="25"/>
          </w:rPr>
          <w:t>info@bureaueducatie.nl</w:t>
        </w:r>
      </w:hyperlink>
      <w:r>
        <w:rPr>
          <w:sz w:val="25"/>
          <w:szCs w:val="25"/>
        </w:rPr>
        <w:t xml:space="preserve">, dan </w:t>
      </w:r>
      <w:r w:rsidR="00E61078" w:rsidRPr="00EA3223">
        <w:rPr>
          <w:sz w:val="25"/>
          <w:szCs w:val="25"/>
        </w:rPr>
        <w:t>word</w:t>
      </w:r>
      <w:r>
        <w:rPr>
          <w:sz w:val="25"/>
          <w:szCs w:val="25"/>
        </w:rPr>
        <w:t xml:space="preserve"> je</w:t>
      </w:r>
      <w:r w:rsidR="00E61078" w:rsidRPr="00EA3223">
        <w:rPr>
          <w:sz w:val="25"/>
          <w:szCs w:val="25"/>
        </w:rPr>
        <w:t xml:space="preserve"> uitgenodigd voor een informatiebijeenkomst </w:t>
      </w:r>
      <w:r w:rsidR="009151AC" w:rsidRPr="00EA3223">
        <w:rPr>
          <w:sz w:val="25"/>
          <w:szCs w:val="25"/>
        </w:rPr>
        <w:t>op</w:t>
      </w:r>
      <w:r w:rsidR="00E61078" w:rsidRPr="00EA3223">
        <w:rPr>
          <w:sz w:val="25"/>
          <w:szCs w:val="25"/>
        </w:rPr>
        <w:t xml:space="preserve"> </w:t>
      </w:r>
      <w:r w:rsidR="009151AC" w:rsidRPr="00EA3223">
        <w:rPr>
          <w:sz w:val="25"/>
          <w:szCs w:val="25"/>
        </w:rPr>
        <w:t xml:space="preserve">14 </w:t>
      </w:r>
      <w:r w:rsidR="00765396" w:rsidRPr="00EA3223">
        <w:rPr>
          <w:sz w:val="25"/>
          <w:szCs w:val="25"/>
        </w:rPr>
        <w:t>februari</w:t>
      </w:r>
      <w:r w:rsidR="009151AC" w:rsidRPr="00EA3223">
        <w:rPr>
          <w:sz w:val="25"/>
          <w:szCs w:val="25"/>
        </w:rPr>
        <w:t xml:space="preserve"> 2017</w:t>
      </w:r>
      <w:r w:rsidR="00E61078" w:rsidRPr="00EA3223">
        <w:rPr>
          <w:sz w:val="25"/>
          <w:szCs w:val="25"/>
        </w:rPr>
        <w:t>. Daar krijg je meer</w:t>
      </w:r>
      <w:r w:rsidR="000109F5" w:rsidRPr="00EA3223">
        <w:rPr>
          <w:sz w:val="25"/>
          <w:szCs w:val="25"/>
        </w:rPr>
        <w:t xml:space="preserve"> </w:t>
      </w:r>
      <w:r w:rsidR="00E61078" w:rsidRPr="00EA3223">
        <w:rPr>
          <w:sz w:val="25"/>
          <w:szCs w:val="25"/>
        </w:rPr>
        <w:t>details over de cursus en kun je beslissen of je meedoet.</w:t>
      </w:r>
    </w:p>
    <w:p w:rsidR="0000768B" w:rsidRPr="00EA3223" w:rsidRDefault="0000768B" w:rsidP="009151AC">
      <w:pPr>
        <w:spacing w:line="264" w:lineRule="auto"/>
        <w:rPr>
          <w:sz w:val="25"/>
          <w:szCs w:val="25"/>
        </w:rPr>
      </w:pPr>
    </w:p>
    <w:p w:rsidR="00CD1576" w:rsidRPr="00EA3223" w:rsidRDefault="00CD1576" w:rsidP="009151AC">
      <w:pPr>
        <w:spacing w:line="264" w:lineRule="auto"/>
        <w:rPr>
          <w:sz w:val="25"/>
          <w:szCs w:val="25"/>
        </w:rPr>
      </w:pPr>
      <w:r w:rsidRPr="00EA3223">
        <w:rPr>
          <w:sz w:val="25"/>
          <w:szCs w:val="25"/>
        </w:rPr>
        <w:t>Hoe vaak?</w:t>
      </w:r>
    </w:p>
    <w:p w:rsidR="00A20286" w:rsidRPr="00EA3223" w:rsidRDefault="00CD1576" w:rsidP="009151AC">
      <w:pPr>
        <w:spacing w:line="264" w:lineRule="auto"/>
        <w:rPr>
          <w:b/>
          <w:color w:val="0033CC"/>
          <w:sz w:val="25"/>
          <w:szCs w:val="25"/>
        </w:rPr>
      </w:pPr>
      <w:r w:rsidRPr="00EA3223">
        <w:rPr>
          <w:b/>
          <w:color w:val="0033CC"/>
          <w:sz w:val="25"/>
          <w:szCs w:val="25"/>
        </w:rPr>
        <w:t>2 avonden per week van 2,5 uur</w:t>
      </w:r>
    </w:p>
    <w:p w:rsidR="00CD1576" w:rsidRPr="00EA3223" w:rsidRDefault="00A20286" w:rsidP="009151AC">
      <w:pPr>
        <w:spacing w:line="264" w:lineRule="auto"/>
        <w:rPr>
          <w:sz w:val="25"/>
          <w:szCs w:val="25"/>
        </w:rPr>
      </w:pPr>
      <w:r w:rsidRPr="00EA3223">
        <w:rPr>
          <w:sz w:val="25"/>
          <w:szCs w:val="25"/>
        </w:rPr>
        <w:t>(en misschien ook een cursus overdag: 2 x per week 2,5 uur)</w:t>
      </w:r>
    </w:p>
    <w:p w:rsidR="00CD1576" w:rsidRPr="00EA3223" w:rsidRDefault="00CD1576" w:rsidP="009151AC">
      <w:pPr>
        <w:spacing w:line="264" w:lineRule="auto"/>
        <w:rPr>
          <w:sz w:val="25"/>
          <w:szCs w:val="25"/>
        </w:rPr>
      </w:pPr>
    </w:p>
    <w:p w:rsidR="0000768B" w:rsidRPr="00EA3223" w:rsidRDefault="0000768B" w:rsidP="009151AC">
      <w:pPr>
        <w:spacing w:line="264" w:lineRule="auto"/>
        <w:rPr>
          <w:sz w:val="25"/>
          <w:szCs w:val="25"/>
        </w:rPr>
      </w:pPr>
      <w:r w:rsidRPr="00EA3223">
        <w:rPr>
          <w:sz w:val="25"/>
          <w:szCs w:val="25"/>
        </w:rPr>
        <w:t>Wanneer?</w:t>
      </w:r>
    </w:p>
    <w:p w:rsidR="0000768B" w:rsidRPr="00EA3223" w:rsidRDefault="00CD1576" w:rsidP="009151AC">
      <w:pPr>
        <w:spacing w:line="264" w:lineRule="auto"/>
        <w:rPr>
          <w:sz w:val="25"/>
          <w:szCs w:val="25"/>
        </w:rPr>
      </w:pPr>
      <w:r w:rsidRPr="00EA3223">
        <w:rPr>
          <w:b/>
          <w:color w:val="0033CC"/>
          <w:sz w:val="25"/>
          <w:szCs w:val="25"/>
        </w:rPr>
        <w:t>20 weken v</w:t>
      </w:r>
      <w:r w:rsidR="0000768B" w:rsidRPr="00EA3223">
        <w:rPr>
          <w:b/>
          <w:color w:val="0033CC"/>
          <w:sz w:val="25"/>
          <w:szCs w:val="25"/>
        </w:rPr>
        <w:t xml:space="preserve">an </w:t>
      </w:r>
      <w:r w:rsidR="00B70977" w:rsidRPr="00EA3223">
        <w:rPr>
          <w:b/>
          <w:color w:val="0033CC"/>
          <w:sz w:val="25"/>
          <w:szCs w:val="25"/>
        </w:rPr>
        <w:t xml:space="preserve">eind </w:t>
      </w:r>
      <w:r w:rsidR="00765396" w:rsidRPr="00EA3223">
        <w:rPr>
          <w:b/>
          <w:color w:val="0033CC"/>
          <w:sz w:val="25"/>
          <w:szCs w:val="25"/>
        </w:rPr>
        <w:t>februari</w:t>
      </w:r>
      <w:r w:rsidR="0000768B" w:rsidRPr="00EA3223">
        <w:rPr>
          <w:b/>
          <w:color w:val="0033CC"/>
          <w:sz w:val="25"/>
          <w:szCs w:val="25"/>
        </w:rPr>
        <w:t xml:space="preserve"> t</w:t>
      </w:r>
      <w:r w:rsidR="00765396" w:rsidRPr="00EA3223">
        <w:rPr>
          <w:b/>
          <w:color w:val="0033CC"/>
          <w:sz w:val="25"/>
          <w:szCs w:val="25"/>
        </w:rPr>
        <w:t>ot half juli</w:t>
      </w:r>
      <w:r w:rsidR="0000768B" w:rsidRPr="00EA3223">
        <w:rPr>
          <w:b/>
          <w:color w:val="0033CC"/>
          <w:sz w:val="25"/>
          <w:szCs w:val="25"/>
        </w:rPr>
        <w:t xml:space="preserve"> 2017</w:t>
      </w:r>
    </w:p>
    <w:p w:rsidR="0000768B" w:rsidRPr="00EA3223" w:rsidRDefault="0000768B" w:rsidP="009151AC">
      <w:pPr>
        <w:spacing w:line="264" w:lineRule="auto"/>
        <w:rPr>
          <w:sz w:val="25"/>
          <w:szCs w:val="25"/>
        </w:rPr>
      </w:pPr>
    </w:p>
    <w:p w:rsidR="00ED3757" w:rsidRPr="00EA3223" w:rsidRDefault="00ED3757" w:rsidP="009151AC">
      <w:pPr>
        <w:spacing w:line="264" w:lineRule="auto"/>
        <w:rPr>
          <w:sz w:val="25"/>
          <w:szCs w:val="25"/>
        </w:rPr>
      </w:pPr>
      <w:r w:rsidRPr="00EA3223">
        <w:rPr>
          <w:sz w:val="25"/>
          <w:szCs w:val="25"/>
        </w:rPr>
        <w:t>Totaal?</w:t>
      </w:r>
    </w:p>
    <w:p w:rsidR="00ED3757" w:rsidRPr="00EA3223" w:rsidRDefault="00ED3757" w:rsidP="009151AC">
      <w:pPr>
        <w:spacing w:line="264" w:lineRule="auto"/>
        <w:rPr>
          <w:sz w:val="25"/>
          <w:szCs w:val="25"/>
        </w:rPr>
      </w:pPr>
      <w:r w:rsidRPr="00EA3223">
        <w:rPr>
          <w:b/>
          <w:color w:val="0033CC"/>
          <w:sz w:val="25"/>
          <w:szCs w:val="25"/>
        </w:rPr>
        <w:t>100 uur</w:t>
      </w:r>
    </w:p>
    <w:p w:rsidR="00ED3757" w:rsidRPr="00EA3223" w:rsidRDefault="00ED3757" w:rsidP="009151AC">
      <w:pPr>
        <w:spacing w:line="264" w:lineRule="auto"/>
        <w:rPr>
          <w:sz w:val="25"/>
          <w:szCs w:val="25"/>
        </w:rPr>
      </w:pPr>
    </w:p>
    <w:p w:rsidR="0000768B" w:rsidRPr="00EA3223" w:rsidRDefault="00084124" w:rsidP="009151AC">
      <w:pPr>
        <w:spacing w:line="264" w:lineRule="auto"/>
        <w:rPr>
          <w:sz w:val="25"/>
          <w:szCs w:val="25"/>
        </w:rPr>
      </w:pPr>
      <w:r w:rsidRPr="00EA3223">
        <w:rPr>
          <w:sz w:val="25"/>
          <w:szCs w:val="25"/>
        </w:rPr>
        <w:t>Kosten</w:t>
      </w:r>
      <w:r w:rsidR="00C72753" w:rsidRPr="00EA3223">
        <w:rPr>
          <w:sz w:val="25"/>
          <w:szCs w:val="25"/>
        </w:rPr>
        <w:t>:</w:t>
      </w:r>
      <w:r w:rsidRPr="00EA3223">
        <w:rPr>
          <w:b/>
          <w:sz w:val="25"/>
          <w:szCs w:val="25"/>
          <w:u w:val="single"/>
        </w:rPr>
        <w:t xml:space="preserve"> </w:t>
      </w:r>
      <w:r w:rsidRPr="00EA3223">
        <w:rPr>
          <w:sz w:val="25"/>
          <w:szCs w:val="25"/>
        </w:rPr>
        <w:t>h</w:t>
      </w:r>
      <w:r w:rsidR="0000768B" w:rsidRPr="00EA3223">
        <w:rPr>
          <w:sz w:val="25"/>
          <w:szCs w:val="25"/>
        </w:rPr>
        <w:t>oeveel?</w:t>
      </w:r>
    </w:p>
    <w:p w:rsidR="00ED3757" w:rsidRPr="00EA3223" w:rsidRDefault="0000768B" w:rsidP="009151AC">
      <w:pPr>
        <w:spacing w:line="264" w:lineRule="auto"/>
        <w:rPr>
          <w:sz w:val="25"/>
          <w:szCs w:val="25"/>
        </w:rPr>
      </w:pPr>
      <w:r w:rsidRPr="00EA3223">
        <w:rPr>
          <w:b/>
          <w:color w:val="0033CC"/>
          <w:sz w:val="25"/>
          <w:szCs w:val="25"/>
        </w:rPr>
        <w:t>€ 125</w:t>
      </w:r>
    </w:p>
    <w:p w:rsidR="00ED3757" w:rsidRPr="00EA3223" w:rsidRDefault="00ED3757" w:rsidP="009151AC">
      <w:pPr>
        <w:spacing w:line="264" w:lineRule="auto"/>
        <w:rPr>
          <w:sz w:val="25"/>
          <w:szCs w:val="25"/>
        </w:rPr>
      </w:pPr>
    </w:p>
    <w:p w:rsidR="00CD1576" w:rsidRPr="00EA3223" w:rsidRDefault="00CD1576" w:rsidP="009151AC">
      <w:pPr>
        <w:spacing w:line="264" w:lineRule="auto"/>
        <w:rPr>
          <w:sz w:val="25"/>
          <w:szCs w:val="25"/>
        </w:rPr>
      </w:pPr>
      <w:r w:rsidRPr="00EA3223">
        <w:rPr>
          <w:sz w:val="25"/>
          <w:szCs w:val="25"/>
        </w:rPr>
        <w:t>Waar?</w:t>
      </w:r>
    </w:p>
    <w:p w:rsidR="00CD1576" w:rsidRPr="00EA3223" w:rsidRDefault="00ED5D8E" w:rsidP="009151AC">
      <w:pPr>
        <w:spacing w:line="264" w:lineRule="auto"/>
        <w:rPr>
          <w:b/>
          <w:color w:val="0033CC"/>
          <w:sz w:val="25"/>
          <w:szCs w:val="25"/>
        </w:rPr>
      </w:pPr>
      <w:r w:rsidRPr="00EA3223">
        <w:rPr>
          <w:b/>
          <w:color w:val="0033CC"/>
          <w:sz w:val="25"/>
          <w:szCs w:val="25"/>
        </w:rPr>
        <w:t>Maasbree of Helden</w:t>
      </w:r>
    </w:p>
    <w:p w:rsidR="00CD1576" w:rsidRPr="00EA3223" w:rsidRDefault="00CD1576" w:rsidP="009151AC">
      <w:pPr>
        <w:spacing w:line="264" w:lineRule="auto"/>
        <w:rPr>
          <w:sz w:val="25"/>
          <w:szCs w:val="25"/>
        </w:rPr>
      </w:pPr>
    </w:p>
    <w:p w:rsidR="00E61078" w:rsidRPr="00EA3223" w:rsidRDefault="00F230E1" w:rsidP="009151AC">
      <w:pPr>
        <w:spacing w:line="264" w:lineRule="auto"/>
        <w:rPr>
          <w:sz w:val="25"/>
          <w:szCs w:val="25"/>
        </w:rPr>
      </w:pPr>
      <w:bookmarkStart w:id="0" w:name="_GoBack"/>
      <w:bookmarkEnd w:id="0"/>
      <w:r w:rsidRPr="00EA3223">
        <w:rPr>
          <w:sz w:val="25"/>
          <w:szCs w:val="25"/>
        </w:rPr>
        <w:t>Meer informatie</w:t>
      </w:r>
      <w:r w:rsidR="00765396" w:rsidRPr="00EA3223">
        <w:rPr>
          <w:sz w:val="25"/>
          <w:szCs w:val="25"/>
        </w:rPr>
        <w:t>?</w:t>
      </w:r>
      <w:r w:rsidRPr="00EA3223">
        <w:rPr>
          <w:sz w:val="25"/>
          <w:szCs w:val="25"/>
        </w:rPr>
        <w:t xml:space="preserve">  Mail naar:  </w:t>
      </w:r>
      <w:hyperlink r:id="rId6" w:history="1">
        <w:r w:rsidRPr="00EA3223">
          <w:rPr>
            <w:b/>
            <w:color w:val="0033CC"/>
            <w:sz w:val="25"/>
            <w:szCs w:val="25"/>
          </w:rPr>
          <w:t>info@bureaueducatie.nl</w:t>
        </w:r>
      </w:hyperlink>
    </w:p>
    <w:p w:rsidR="00F230E1" w:rsidRPr="00EA3223" w:rsidRDefault="00F230E1" w:rsidP="009151AC">
      <w:pPr>
        <w:spacing w:line="264" w:lineRule="auto"/>
        <w:rPr>
          <w:color w:val="0033CC"/>
          <w:sz w:val="25"/>
          <w:szCs w:val="25"/>
        </w:rPr>
      </w:pPr>
      <w:r w:rsidRPr="00EA3223">
        <w:rPr>
          <w:sz w:val="25"/>
          <w:szCs w:val="25"/>
        </w:rPr>
        <w:t xml:space="preserve">Al aanmelden voor de cursus?  Mail naar:  </w:t>
      </w:r>
      <w:hyperlink r:id="rId7" w:history="1">
        <w:r w:rsidRPr="00EA3223">
          <w:rPr>
            <w:b/>
            <w:color w:val="0033CC"/>
            <w:sz w:val="25"/>
            <w:szCs w:val="25"/>
          </w:rPr>
          <w:t>mail@bureaueducatie.nl</w:t>
        </w:r>
      </w:hyperlink>
    </w:p>
    <w:sectPr w:rsidR="00F230E1" w:rsidRPr="00EA3223" w:rsidSect="00394BCD">
      <w:pgSz w:w="11906" w:h="16838"/>
      <w:pgMar w:top="1276" w:right="991" w:bottom="851"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771"/>
    <w:rsid w:val="00007655"/>
    <w:rsid w:val="0000768B"/>
    <w:rsid w:val="000109F5"/>
    <w:rsid w:val="00017AE9"/>
    <w:rsid w:val="0005145E"/>
    <w:rsid w:val="0007032F"/>
    <w:rsid w:val="00084124"/>
    <w:rsid w:val="00096433"/>
    <w:rsid w:val="000B36C0"/>
    <w:rsid w:val="001441EC"/>
    <w:rsid w:val="001C5191"/>
    <w:rsid w:val="001D730A"/>
    <w:rsid w:val="001E614B"/>
    <w:rsid w:val="001F127C"/>
    <w:rsid w:val="001F6273"/>
    <w:rsid w:val="00201B7E"/>
    <w:rsid w:val="00290787"/>
    <w:rsid w:val="002F5A15"/>
    <w:rsid w:val="00353A1B"/>
    <w:rsid w:val="00372AF8"/>
    <w:rsid w:val="00376178"/>
    <w:rsid w:val="00383A5C"/>
    <w:rsid w:val="00393AAA"/>
    <w:rsid w:val="00394BCD"/>
    <w:rsid w:val="003967B2"/>
    <w:rsid w:val="003E0711"/>
    <w:rsid w:val="003F6880"/>
    <w:rsid w:val="003F6C3A"/>
    <w:rsid w:val="004273C7"/>
    <w:rsid w:val="00437EE6"/>
    <w:rsid w:val="00477002"/>
    <w:rsid w:val="0048551C"/>
    <w:rsid w:val="004C318E"/>
    <w:rsid w:val="004D3675"/>
    <w:rsid w:val="00501CE6"/>
    <w:rsid w:val="00533C22"/>
    <w:rsid w:val="00566EE5"/>
    <w:rsid w:val="00577E22"/>
    <w:rsid w:val="005C5590"/>
    <w:rsid w:val="005D3BCD"/>
    <w:rsid w:val="006024C1"/>
    <w:rsid w:val="0065348D"/>
    <w:rsid w:val="006540D5"/>
    <w:rsid w:val="006558DE"/>
    <w:rsid w:val="006C0838"/>
    <w:rsid w:val="006F45F4"/>
    <w:rsid w:val="00726744"/>
    <w:rsid w:val="00733450"/>
    <w:rsid w:val="0075535D"/>
    <w:rsid w:val="00765396"/>
    <w:rsid w:val="00765A29"/>
    <w:rsid w:val="00772D9E"/>
    <w:rsid w:val="00774A3E"/>
    <w:rsid w:val="0079122E"/>
    <w:rsid w:val="007F2771"/>
    <w:rsid w:val="007F3B4B"/>
    <w:rsid w:val="007F79A2"/>
    <w:rsid w:val="00814EEA"/>
    <w:rsid w:val="00851AE8"/>
    <w:rsid w:val="008664CA"/>
    <w:rsid w:val="008820AB"/>
    <w:rsid w:val="00884BEC"/>
    <w:rsid w:val="008A3F65"/>
    <w:rsid w:val="008C4DFE"/>
    <w:rsid w:val="00907239"/>
    <w:rsid w:val="009151AC"/>
    <w:rsid w:val="00920F0F"/>
    <w:rsid w:val="00927411"/>
    <w:rsid w:val="0093260B"/>
    <w:rsid w:val="009756AA"/>
    <w:rsid w:val="00996B83"/>
    <w:rsid w:val="009A4105"/>
    <w:rsid w:val="009D4B67"/>
    <w:rsid w:val="00A20286"/>
    <w:rsid w:val="00A64E00"/>
    <w:rsid w:val="00AB04E2"/>
    <w:rsid w:val="00B70977"/>
    <w:rsid w:val="00B90289"/>
    <w:rsid w:val="00B96A79"/>
    <w:rsid w:val="00BF3D44"/>
    <w:rsid w:val="00C02836"/>
    <w:rsid w:val="00C72753"/>
    <w:rsid w:val="00C7580B"/>
    <w:rsid w:val="00CD1576"/>
    <w:rsid w:val="00CD50DB"/>
    <w:rsid w:val="00D77903"/>
    <w:rsid w:val="00DD331E"/>
    <w:rsid w:val="00DD73C1"/>
    <w:rsid w:val="00DF3893"/>
    <w:rsid w:val="00E61078"/>
    <w:rsid w:val="00E66C12"/>
    <w:rsid w:val="00E70658"/>
    <w:rsid w:val="00E8611F"/>
    <w:rsid w:val="00E966CB"/>
    <w:rsid w:val="00EA221A"/>
    <w:rsid w:val="00EA3223"/>
    <w:rsid w:val="00ED3757"/>
    <w:rsid w:val="00ED5D8E"/>
    <w:rsid w:val="00F152DB"/>
    <w:rsid w:val="00F230E1"/>
    <w:rsid w:val="00F27A02"/>
    <w:rsid w:val="00F33690"/>
    <w:rsid w:val="00F42B19"/>
    <w:rsid w:val="00F57576"/>
    <w:rsid w:val="00FC63E6"/>
    <w:rsid w:val="00FD0E63"/>
    <w:rsid w:val="00FD306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230E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230E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il@bureaueducatie.n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info@bureaueducatie.nl" TargetMode="External"/><Relationship Id="rId5" Type="http://schemas.openxmlformats.org/officeDocument/2006/relationships/hyperlink" Target="mailto:info@bureaueducatie.n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8B816E35</Template>
  <TotalTime>0</TotalTime>
  <Pages>1</Pages>
  <Words>247</Words>
  <Characters>1362</Characters>
  <Application>Microsoft Office Word</Application>
  <DocSecurity>4</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Gemeente Peel en Maas</Company>
  <LinksUpToDate>false</LinksUpToDate>
  <CharactersWithSpaces>1606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Yvonne Beijnsberger-Hanssen</cp:lastModifiedBy>
  <cp:revision>2</cp:revision>
  <cp:lastPrinted>2016-09-27T14:07:00Z</cp:lastPrinted>
  <dcterms:created xsi:type="dcterms:W3CDTF">2017-02-02T09:30:00Z</dcterms:created>
  <dcterms:modified xsi:type="dcterms:W3CDTF">2017-02-02T09:30:00Z</dcterms:modified>
</cp:coreProperties>
</file>