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831AEB" w14:textId="16C978AD" w:rsidR="00CA2ADE" w:rsidRPr="00735E56" w:rsidRDefault="004A5B35" w:rsidP="004A5B35">
      <w:pPr>
        <w:rPr>
          <w:rFonts w:ascii="Tahoma" w:hAnsi="Tahoma" w:cs="Tahoma"/>
          <w:sz w:val="20"/>
        </w:rPr>
      </w:pPr>
      <w:r w:rsidRPr="00735E56">
        <w:rPr>
          <w:rFonts w:ascii="Tahoma" w:hAnsi="Tahoma" w:cs="Tahoma"/>
          <w:sz w:val="20"/>
        </w:rPr>
        <w:t>S.v.p. invullen met blokletters!</w:t>
      </w:r>
      <w:r w:rsidR="00CA2ADE" w:rsidRPr="00735E56">
        <w:rPr>
          <w:rFonts w:ascii="Tahoma" w:hAnsi="Tahoma" w:cs="Tahoma"/>
          <w:sz w:val="20"/>
        </w:rPr>
        <w:t xml:space="preserve">   </w:t>
      </w:r>
      <w:r w:rsidR="00CA2ADE" w:rsidRPr="00735E56">
        <w:rPr>
          <w:rFonts w:ascii="Tahoma" w:hAnsi="Tahoma" w:cs="Tahoma"/>
          <w:b/>
          <w:sz w:val="20"/>
        </w:rPr>
        <w:t>Let op</w:t>
      </w:r>
      <w:r w:rsidR="00CA2ADE" w:rsidRPr="00735E56">
        <w:rPr>
          <w:rFonts w:ascii="Tahoma" w:hAnsi="Tahoma" w:cs="Tahoma"/>
          <w:sz w:val="20"/>
        </w:rPr>
        <w:t xml:space="preserve">: </w:t>
      </w:r>
    </w:p>
    <w:p w14:paraId="2DAC91D3" w14:textId="77777777" w:rsidR="00CA2ADE" w:rsidRPr="00735E56" w:rsidRDefault="00CA2ADE" w:rsidP="00101CEB">
      <w:pPr>
        <w:pStyle w:val="Lijstalinea"/>
        <w:numPr>
          <w:ilvl w:val="0"/>
          <w:numId w:val="2"/>
        </w:numPr>
        <w:ind w:left="284" w:hanging="284"/>
        <w:rPr>
          <w:rFonts w:ascii="Tahoma" w:hAnsi="Tahoma" w:cs="Tahoma"/>
          <w:sz w:val="20"/>
        </w:rPr>
      </w:pPr>
      <w:r w:rsidRPr="00735E56">
        <w:rPr>
          <w:rFonts w:ascii="Tahoma" w:hAnsi="Tahoma" w:cs="Tahoma"/>
          <w:sz w:val="20"/>
        </w:rPr>
        <w:t xml:space="preserve">In verband met toegang tot het Europees Parlement dient u onderstaande gegevens </w:t>
      </w:r>
      <w:r w:rsidRPr="00735E56">
        <w:rPr>
          <w:rFonts w:ascii="Tahoma" w:hAnsi="Tahoma" w:cs="Tahoma"/>
          <w:b/>
          <w:sz w:val="20"/>
        </w:rPr>
        <w:t>compleet</w:t>
      </w:r>
      <w:r w:rsidRPr="00735E56">
        <w:rPr>
          <w:rFonts w:ascii="Tahoma" w:hAnsi="Tahoma" w:cs="Tahoma"/>
          <w:sz w:val="20"/>
        </w:rPr>
        <w:t xml:space="preserve"> in te </w:t>
      </w:r>
      <w:r w:rsidR="00101CEB" w:rsidRPr="00735E56">
        <w:rPr>
          <w:rFonts w:ascii="Tahoma" w:hAnsi="Tahoma" w:cs="Tahoma"/>
          <w:sz w:val="20"/>
        </w:rPr>
        <w:t>vullen</w:t>
      </w:r>
    </w:p>
    <w:p w14:paraId="50630712" w14:textId="06695931" w:rsidR="00CA2ADE" w:rsidRPr="00735E56" w:rsidRDefault="00D43D10" w:rsidP="00101CEB">
      <w:pPr>
        <w:pStyle w:val="Lijstalinea"/>
        <w:numPr>
          <w:ilvl w:val="0"/>
          <w:numId w:val="2"/>
        </w:numPr>
        <w:ind w:left="284" w:hanging="284"/>
        <w:rPr>
          <w:rFonts w:ascii="Tahoma" w:hAnsi="Tahoma" w:cs="Tahoma"/>
          <w:sz w:val="20"/>
        </w:rPr>
      </w:pPr>
      <w:r w:rsidRPr="00735E56">
        <w:rPr>
          <w:rFonts w:ascii="Tahoma" w:hAnsi="Tahoma" w:cs="Tahoma"/>
          <w:sz w:val="20"/>
        </w:rPr>
        <w:t>U heeft alleen toegang tot het Europees Parlement met een geldig identiteitsbewijs (identiteitskaart</w:t>
      </w:r>
      <w:r w:rsidR="00E72F38">
        <w:rPr>
          <w:rFonts w:ascii="Tahoma" w:hAnsi="Tahoma" w:cs="Tahoma"/>
          <w:sz w:val="20"/>
        </w:rPr>
        <w:t xml:space="preserve"> of </w:t>
      </w:r>
      <w:r w:rsidRPr="00735E56">
        <w:rPr>
          <w:rFonts w:ascii="Tahoma" w:hAnsi="Tahoma" w:cs="Tahoma"/>
          <w:sz w:val="20"/>
        </w:rPr>
        <w:t>paspoort)</w:t>
      </w:r>
      <w:r w:rsidR="007C5734" w:rsidRPr="00735E56">
        <w:rPr>
          <w:rFonts w:ascii="Tahoma" w:hAnsi="Tahoma" w:cs="Tahoma"/>
          <w:sz w:val="20"/>
        </w:rPr>
        <w:t xml:space="preserve"> gelijk </w:t>
      </w:r>
      <w:r w:rsidR="007C5734" w:rsidRPr="00E72F38">
        <w:rPr>
          <w:rFonts w:ascii="Tahoma" w:hAnsi="Tahoma" w:cs="Tahoma"/>
          <w:sz w:val="20"/>
        </w:rPr>
        <w:t>aan onderstaande gegevens</w:t>
      </w:r>
    </w:p>
    <w:p w14:paraId="021318F5" w14:textId="77777777" w:rsidR="004A5B35" w:rsidRPr="00735E56" w:rsidRDefault="004A5B35" w:rsidP="004A5B35">
      <w:pPr>
        <w:rPr>
          <w:rFonts w:ascii="Tahoma" w:hAnsi="Tahoma" w:cs="Tahoma"/>
          <w:sz w:val="20"/>
        </w:rPr>
      </w:pPr>
    </w:p>
    <w:tbl>
      <w:tblPr>
        <w:tblStyle w:val="Tabelraster"/>
        <w:tblW w:w="9889" w:type="dxa"/>
        <w:tblLook w:val="01E0" w:firstRow="1" w:lastRow="1" w:firstColumn="1" w:lastColumn="1" w:noHBand="0" w:noVBand="0"/>
      </w:tblPr>
      <w:tblGrid>
        <w:gridCol w:w="2802"/>
        <w:gridCol w:w="7087"/>
      </w:tblGrid>
      <w:tr w:rsidR="004A5B35" w:rsidRPr="00735E56" w14:paraId="713A34BD" w14:textId="77777777" w:rsidTr="00E72F38">
        <w:trPr>
          <w:trHeight w:val="520"/>
        </w:trPr>
        <w:tc>
          <w:tcPr>
            <w:tcW w:w="9889" w:type="dxa"/>
            <w:gridSpan w:val="2"/>
          </w:tcPr>
          <w:p w14:paraId="31B11332" w14:textId="27A263CB" w:rsidR="004A5B35" w:rsidRPr="00735E56" w:rsidRDefault="004A5B35" w:rsidP="008C184F">
            <w:pPr>
              <w:rPr>
                <w:rFonts w:ascii="Tahoma" w:hAnsi="Tahoma" w:cs="Tahoma"/>
                <w:sz w:val="20"/>
              </w:rPr>
            </w:pPr>
            <w:r w:rsidRPr="00735E56">
              <w:rPr>
                <w:rFonts w:ascii="Tahoma" w:hAnsi="Tahoma" w:cs="Tahoma"/>
                <w:b/>
                <w:sz w:val="20"/>
              </w:rPr>
              <w:t xml:space="preserve">Gegevens </w:t>
            </w:r>
            <w:r w:rsidR="00E72F38">
              <w:rPr>
                <w:rFonts w:ascii="Tahoma" w:hAnsi="Tahoma" w:cs="Tahoma"/>
                <w:b/>
                <w:sz w:val="20"/>
              </w:rPr>
              <w:t>deelnemer 1</w:t>
            </w:r>
          </w:p>
        </w:tc>
      </w:tr>
      <w:tr w:rsidR="004A5B35" w:rsidRPr="00735E56" w14:paraId="01F64F47" w14:textId="77777777" w:rsidTr="00E72F38">
        <w:tc>
          <w:tcPr>
            <w:tcW w:w="2802" w:type="dxa"/>
          </w:tcPr>
          <w:p w14:paraId="610623C1" w14:textId="77777777" w:rsidR="004A5B35" w:rsidRPr="00735E56" w:rsidRDefault="004A5B35" w:rsidP="008C184F">
            <w:pPr>
              <w:spacing w:line="480" w:lineRule="auto"/>
              <w:rPr>
                <w:rFonts w:ascii="Tahoma" w:hAnsi="Tahoma" w:cs="Tahoma"/>
                <w:sz w:val="20"/>
              </w:rPr>
            </w:pPr>
            <w:r w:rsidRPr="00735E56">
              <w:rPr>
                <w:rFonts w:ascii="Tahoma" w:hAnsi="Tahoma" w:cs="Tahoma"/>
                <w:sz w:val="20"/>
              </w:rPr>
              <w:t>Achternaam</w:t>
            </w:r>
          </w:p>
        </w:tc>
        <w:tc>
          <w:tcPr>
            <w:tcW w:w="7087" w:type="dxa"/>
          </w:tcPr>
          <w:p w14:paraId="43968EEF" w14:textId="128F6F1E" w:rsidR="004A5B35" w:rsidRPr="00735E56" w:rsidRDefault="004A5B35" w:rsidP="008C184F">
            <w:pPr>
              <w:spacing w:line="480" w:lineRule="auto"/>
              <w:rPr>
                <w:rFonts w:ascii="Tahoma" w:hAnsi="Tahoma" w:cs="Tahoma"/>
                <w:sz w:val="20"/>
              </w:rPr>
            </w:pPr>
          </w:p>
        </w:tc>
      </w:tr>
      <w:tr w:rsidR="004A5B35" w:rsidRPr="00735E56" w14:paraId="09C07D77" w14:textId="77777777" w:rsidTr="00E72F38">
        <w:tc>
          <w:tcPr>
            <w:tcW w:w="2802" w:type="dxa"/>
          </w:tcPr>
          <w:p w14:paraId="614C1236" w14:textId="77777777" w:rsidR="004A5B35" w:rsidRPr="00735E56" w:rsidRDefault="004A5B35" w:rsidP="008C184F">
            <w:pPr>
              <w:spacing w:line="480" w:lineRule="auto"/>
              <w:rPr>
                <w:rFonts w:ascii="Tahoma" w:hAnsi="Tahoma" w:cs="Tahoma"/>
                <w:sz w:val="20"/>
              </w:rPr>
            </w:pPr>
            <w:r w:rsidRPr="00735E56">
              <w:rPr>
                <w:rFonts w:ascii="Tahoma" w:hAnsi="Tahoma" w:cs="Tahoma"/>
                <w:sz w:val="20"/>
              </w:rPr>
              <w:t xml:space="preserve">Voornamen </w:t>
            </w:r>
            <w:r w:rsidRPr="00735E56">
              <w:rPr>
                <w:rFonts w:ascii="Tahoma" w:hAnsi="Tahoma" w:cs="Tahoma"/>
                <w:b/>
                <w:sz w:val="20"/>
              </w:rPr>
              <w:t>(voluit)</w:t>
            </w:r>
          </w:p>
        </w:tc>
        <w:tc>
          <w:tcPr>
            <w:tcW w:w="7087" w:type="dxa"/>
          </w:tcPr>
          <w:p w14:paraId="3E637D08" w14:textId="77777777" w:rsidR="004A5B35" w:rsidRPr="00735E56" w:rsidRDefault="004A5B35" w:rsidP="008C184F">
            <w:pPr>
              <w:spacing w:line="480" w:lineRule="auto"/>
              <w:rPr>
                <w:rFonts w:ascii="Tahoma" w:hAnsi="Tahoma" w:cs="Tahoma"/>
                <w:sz w:val="20"/>
              </w:rPr>
            </w:pPr>
          </w:p>
        </w:tc>
      </w:tr>
      <w:tr w:rsidR="004A5B35" w:rsidRPr="00735E56" w14:paraId="370E0537" w14:textId="77777777" w:rsidTr="00E72F38">
        <w:tc>
          <w:tcPr>
            <w:tcW w:w="2802" w:type="dxa"/>
          </w:tcPr>
          <w:p w14:paraId="389A04BD" w14:textId="77777777" w:rsidR="004A5B35" w:rsidRPr="00735E56" w:rsidRDefault="004A5B35" w:rsidP="008C184F">
            <w:pPr>
              <w:spacing w:line="480" w:lineRule="auto"/>
              <w:rPr>
                <w:rFonts w:ascii="Tahoma" w:hAnsi="Tahoma" w:cs="Tahoma"/>
                <w:sz w:val="20"/>
              </w:rPr>
            </w:pPr>
            <w:r w:rsidRPr="00735E56">
              <w:rPr>
                <w:rFonts w:ascii="Tahoma" w:hAnsi="Tahoma" w:cs="Tahoma"/>
                <w:sz w:val="20"/>
              </w:rPr>
              <w:t>Geb. datum</w:t>
            </w:r>
          </w:p>
        </w:tc>
        <w:tc>
          <w:tcPr>
            <w:tcW w:w="7087" w:type="dxa"/>
          </w:tcPr>
          <w:p w14:paraId="07B49D95" w14:textId="77777777" w:rsidR="004A5B35" w:rsidRPr="00735E56" w:rsidRDefault="004A5B35" w:rsidP="008C184F">
            <w:pPr>
              <w:spacing w:line="480" w:lineRule="auto"/>
              <w:rPr>
                <w:rFonts w:ascii="Tahoma" w:hAnsi="Tahoma" w:cs="Tahoma"/>
                <w:sz w:val="20"/>
              </w:rPr>
            </w:pPr>
          </w:p>
        </w:tc>
      </w:tr>
      <w:tr w:rsidR="004A5B35" w:rsidRPr="00735E56" w14:paraId="64DE07CE" w14:textId="77777777" w:rsidTr="00E72F38">
        <w:tc>
          <w:tcPr>
            <w:tcW w:w="2802" w:type="dxa"/>
          </w:tcPr>
          <w:p w14:paraId="2FEAEFA4" w14:textId="77777777" w:rsidR="004A5B35" w:rsidRPr="00735E56" w:rsidRDefault="004A5B35" w:rsidP="008C184F">
            <w:pPr>
              <w:spacing w:line="480" w:lineRule="auto"/>
              <w:rPr>
                <w:rFonts w:ascii="Tahoma" w:hAnsi="Tahoma" w:cs="Tahoma"/>
                <w:sz w:val="20"/>
              </w:rPr>
            </w:pPr>
            <w:r w:rsidRPr="00735E56">
              <w:rPr>
                <w:rFonts w:ascii="Tahoma" w:hAnsi="Tahoma" w:cs="Tahoma"/>
                <w:sz w:val="20"/>
              </w:rPr>
              <w:t>Woonadres</w:t>
            </w:r>
          </w:p>
        </w:tc>
        <w:tc>
          <w:tcPr>
            <w:tcW w:w="7087" w:type="dxa"/>
          </w:tcPr>
          <w:p w14:paraId="62F82631" w14:textId="5E627956" w:rsidR="004A5B35" w:rsidRPr="00735E56" w:rsidRDefault="004A5B35" w:rsidP="00CA2ADE">
            <w:pPr>
              <w:pStyle w:val="Ballontekst"/>
              <w:ind w:right="-971"/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4A5B35" w:rsidRPr="00735E56" w14:paraId="09E57FE9" w14:textId="77777777" w:rsidTr="00E72F38">
        <w:tc>
          <w:tcPr>
            <w:tcW w:w="2802" w:type="dxa"/>
          </w:tcPr>
          <w:p w14:paraId="34DE5A28" w14:textId="77777777" w:rsidR="004A5B35" w:rsidRPr="00735E56" w:rsidRDefault="004A5B35" w:rsidP="008C184F">
            <w:pPr>
              <w:spacing w:line="480" w:lineRule="auto"/>
              <w:rPr>
                <w:rFonts w:ascii="Tahoma" w:hAnsi="Tahoma" w:cs="Tahoma"/>
                <w:sz w:val="20"/>
              </w:rPr>
            </w:pPr>
            <w:r w:rsidRPr="00735E56">
              <w:rPr>
                <w:rFonts w:ascii="Tahoma" w:hAnsi="Tahoma" w:cs="Tahoma"/>
                <w:sz w:val="20"/>
              </w:rPr>
              <w:t>Postcode en plaats</w:t>
            </w:r>
          </w:p>
        </w:tc>
        <w:tc>
          <w:tcPr>
            <w:tcW w:w="7087" w:type="dxa"/>
          </w:tcPr>
          <w:p w14:paraId="51356EB9" w14:textId="02D5CDA9" w:rsidR="004A5B35" w:rsidRPr="00735E56" w:rsidRDefault="004A5B35" w:rsidP="00CA2ADE">
            <w:pPr>
              <w:pStyle w:val="Ballontekst"/>
              <w:ind w:right="-971"/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E72F38" w:rsidRPr="00735E56" w14:paraId="512B0D82" w14:textId="77777777" w:rsidTr="00E72F38">
        <w:tc>
          <w:tcPr>
            <w:tcW w:w="2802" w:type="dxa"/>
          </w:tcPr>
          <w:p w14:paraId="36A3E363" w14:textId="22651BF5" w:rsidR="00E72F38" w:rsidRPr="00735E56" w:rsidRDefault="00E72F38" w:rsidP="00E72F38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Nummer paspoort of identiteitskaart</w:t>
            </w:r>
          </w:p>
        </w:tc>
        <w:tc>
          <w:tcPr>
            <w:tcW w:w="7087" w:type="dxa"/>
          </w:tcPr>
          <w:p w14:paraId="48571E1D" w14:textId="77777777" w:rsidR="00E72F38" w:rsidRPr="00735E56" w:rsidRDefault="00E72F38" w:rsidP="00E72F38">
            <w:pPr>
              <w:pStyle w:val="Ballontekst"/>
              <w:ind w:right="-971"/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E72F38" w:rsidRPr="00735E56" w14:paraId="0DD028A3" w14:textId="77777777" w:rsidTr="00E72F38">
        <w:tc>
          <w:tcPr>
            <w:tcW w:w="2802" w:type="dxa"/>
          </w:tcPr>
          <w:p w14:paraId="297DE68A" w14:textId="553860F0" w:rsidR="00E72F38" w:rsidRDefault="00E72F38" w:rsidP="00E72F38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Vervaldatum paspoort of identiteitskaart</w:t>
            </w:r>
          </w:p>
        </w:tc>
        <w:tc>
          <w:tcPr>
            <w:tcW w:w="7087" w:type="dxa"/>
          </w:tcPr>
          <w:p w14:paraId="5E02003E" w14:textId="77777777" w:rsidR="00E72F38" w:rsidRPr="00735E56" w:rsidRDefault="00E72F38" w:rsidP="00E72F38">
            <w:pPr>
              <w:pStyle w:val="Ballontekst"/>
              <w:ind w:right="-971"/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4A5B35" w:rsidRPr="00735E56" w14:paraId="7FA08CA2" w14:textId="77777777" w:rsidTr="00E72F38">
        <w:trPr>
          <w:trHeight w:val="520"/>
        </w:trPr>
        <w:tc>
          <w:tcPr>
            <w:tcW w:w="9889" w:type="dxa"/>
            <w:gridSpan w:val="2"/>
          </w:tcPr>
          <w:p w14:paraId="6496D855" w14:textId="77777777" w:rsidR="00E72F38" w:rsidRDefault="00E72F38" w:rsidP="00E72F38">
            <w:pPr>
              <w:rPr>
                <w:rFonts w:ascii="Tahoma" w:hAnsi="Tahoma" w:cs="Tahoma"/>
                <w:b/>
                <w:sz w:val="20"/>
              </w:rPr>
            </w:pPr>
          </w:p>
          <w:p w14:paraId="4468B2CF" w14:textId="6EEBBBF7" w:rsidR="004A5B35" w:rsidRPr="00735E56" w:rsidRDefault="004A5B35" w:rsidP="00E72F38">
            <w:pPr>
              <w:rPr>
                <w:rFonts w:ascii="Tahoma" w:hAnsi="Tahoma" w:cs="Tahoma"/>
                <w:sz w:val="20"/>
              </w:rPr>
            </w:pPr>
            <w:r w:rsidRPr="00735E56">
              <w:rPr>
                <w:rFonts w:ascii="Tahoma" w:hAnsi="Tahoma" w:cs="Tahoma"/>
                <w:b/>
                <w:sz w:val="20"/>
              </w:rPr>
              <w:t xml:space="preserve">Gegevens </w:t>
            </w:r>
            <w:r w:rsidR="00E72F38">
              <w:rPr>
                <w:rFonts w:ascii="Tahoma" w:hAnsi="Tahoma" w:cs="Tahoma"/>
                <w:b/>
                <w:sz w:val="20"/>
              </w:rPr>
              <w:t>deelnemer 2</w:t>
            </w:r>
          </w:p>
        </w:tc>
      </w:tr>
      <w:tr w:rsidR="004A5B35" w:rsidRPr="00735E56" w14:paraId="48F28245" w14:textId="77777777" w:rsidTr="00E72F38">
        <w:tc>
          <w:tcPr>
            <w:tcW w:w="2802" w:type="dxa"/>
          </w:tcPr>
          <w:p w14:paraId="587C7FA1" w14:textId="77777777" w:rsidR="004A5B35" w:rsidRDefault="004A5B35" w:rsidP="008C184F">
            <w:pPr>
              <w:rPr>
                <w:rFonts w:ascii="Tahoma" w:hAnsi="Tahoma" w:cs="Tahoma"/>
                <w:sz w:val="20"/>
              </w:rPr>
            </w:pPr>
            <w:r w:rsidRPr="00735E56">
              <w:rPr>
                <w:rFonts w:ascii="Tahoma" w:hAnsi="Tahoma" w:cs="Tahoma"/>
                <w:sz w:val="20"/>
              </w:rPr>
              <w:t xml:space="preserve">Achternaam </w:t>
            </w:r>
          </w:p>
          <w:p w14:paraId="4D401019" w14:textId="5F3F71B5" w:rsidR="00E72F38" w:rsidRPr="00735E56" w:rsidRDefault="00E72F38" w:rsidP="008C184F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7087" w:type="dxa"/>
          </w:tcPr>
          <w:p w14:paraId="2DB662A1" w14:textId="77777777" w:rsidR="004A5B35" w:rsidRPr="00735E56" w:rsidRDefault="004A5B35" w:rsidP="008C184F">
            <w:pPr>
              <w:rPr>
                <w:rFonts w:ascii="Tahoma" w:hAnsi="Tahoma" w:cs="Tahoma"/>
                <w:sz w:val="20"/>
              </w:rPr>
            </w:pPr>
          </w:p>
        </w:tc>
      </w:tr>
      <w:tr w:rsidR="004A5B35" w:rsidRPr="00735E56" w14:paraId="5D30405F" w14:textId="77777777" w:rsidTr="00E72F38">
        <w:tc>
          <w:tcPr>
            <w:tcW w:w="2802" w:type="dxa"/>
          </w:tcPr>
          <w:p w14:paraId="1A7C6B5C" w14:textId="77777777" w:rsidR="004A5B35" w:rsidRPr="00735E56" w:rsidRDefault="004A5B35" w:rsidP="008C184F">
            <w:pPr>
              <w:spacing w:line="480" w:lineRule="auto"/>
              <w:rPr>
                <w:rFonts w:ascii="Tahoma" w:hAnsi="Tahoma" w:cs="Tahoma"/>
                <w:sz w:val="20"/>
              </w:rPr>
            </w:pPr>
            <w:r w:rsidRPr="00735E56">
              <w:rPr>
                <w:rFonts w:ascii="Tahoma" w:hAnsi="Tahoma" w:cs="Tahoma"/>
                <w:sz w:val="20"/>
              </w:rPr>
              <w:t xml:space="preserve">Voornamen </w:t>
            </w:r>
            <w:r w:rsidRPr="00735E56">
              <w:rPr>
                <w:rFonts w:ascii="Tahoma" w:hAnsi="Tahoma" w:cs="Tahoma"/>
                <w:b/>
                <w:sz w:val="20"/>
              </w:rPr>
              <w:t>(voluit)</w:t>
            </w:r>
          </w:p>
        </w:tc>
        <w:tc>
          <w:tcPr>
            <w:tcW w:w="7087" w:type="dxa"/>
          </w:tcPr>
          <w:p w14:paraId="322F572E" w14:textId="77777777" w:rsidR="004A5B35" w:rsidRPr="00735E56" w:rsidRDefault="004A5B35" w:rsidP="008C184F">
            <w:pPr>
              <w:spacing w:line="480" w:lineRule="auto"/>
              <w:rPr>
                <w:rFonts w:ascii="Tahoma" w:hAnsi="Tahoma" w:cs="Tahoma"/>
                <w:sz w:val="20"/>
              </w:rPr>
            </w:pPr>
          </w:p>
        </w:tc>
      </w:tr>
      <w:tr w:rsidR="004A5B35" w:rsidRPr="00735E56" w14:paraId="0522DF3A" w14:textId="77777777" w:rsidTr="00E72F38">
        <w:tc>
          <w:tcPr>
            <w:tcW w:w="2802" w:type="dxa"/>
          </w:tcPr>
          <w:p w14:paraId="1F22735A" w14:textId="77777777" w:rsidR="004A5B35" w:rsidRPr="00735E56" w:rsidRDefault="004A5B35" w:rsidP="008C184F">
            <w:pPr>
              <w:spacing w:line="480" w:lineRule="auto"/>
              <w:rPr>
                <w:rFonts w:ascii="Tahoma" w:hAnsi="Tahoma" w:cs="Tahoma"/>
                <w:sz w:val="20"/>
              </w:rPr>
            </w:pPr>
            <w:r w:rsidRPr="00735E56">
              <w:rPr>
                <w:rFonts w:ascii="Tahoma" w:hAnsi="Tahoma" w:cs="Tahoma"/>
                <w:sz w:val="20"/>
              </w:rPr>
              <w:t>Geb. datum</w:t>
            </w:r>
          </w:p>
        </w:tc>
        <w:tc>
          <w:tcPr>
            <w:tcW w:w="7087" w:type="dxa"/>
          </w:tcPr>
          <w:p w14:paraId="07AFFA52" w14:textId="77777777" w:rsidR="004A5B35" w:rsidRPr="00735E56" w:rsidRDefault="004A5B35" w:rsidP="008C184F">
            <w:pPr>
              <w:spacing w:line="480" w:lineRule="auto"/>
              <w:rPr>
                <w:rFonts w:ascii="Tahoma" w:hAnsi="Tahoma" w:cs="Tahoma"/>
                <w:sz w:val="20"/>
              </w:rPr>
            </w:pPr>
          </w:p>
        </w:tc>
      </w:tr>
      <w:tr w:rsidR="004A5B35" w:rsidRPr="00735E56" w14:paraId="6553231E" w14:textId="77777777" w:rsidTr="00E72F38">
        <w:tc>
          <w:tcPr>
            <w:tcW w:w="2802" w:type="dxa"/>
          </w:tcPr>
          <w:p w14:paraId="25DA79D5" w14:textId="77777777" w:rsidR="004A5B35" w:rsidRPr="00735E56" w:rsidRDefault="004A5B35" w:rsidP="008C184F">
            <w:pPr>
              <w:spacing w:line="480" w:lineRule="auto"/>
              <w:rPr>
                <w:rFonts w:ascii="Tahoma" w:hAnsi="Tahoma" w:cs="Tahoma"/>
                <w:sz w:val="20"/>
              </w:rPr>
            </w:pPr>
            <w:r w:rsidRPr="00735E56">
              <w:rPr>
                <w:rFonts w:ascii="Tahoma" w:hAnsi="Tahoma" w:cs="Tahoma"/>
                <w:sz w:val="20"/>
              </w:rPr>
              <w:t>Woonadres</w:t>
            </w:r>
          </w:p>
        </w:tc>
        <w:tc>
          <w:tcPr>
            <w:tcW w:w="7087" w:type="dxa"/>
          </w:tcPr>
          <w:p w14:paraId="498097FA" w14:textId="77777777" w:rsidR="004A5B35" w:rsidRPr="00735E56" w:rsidRDefault="004A5B35" w:rsidP="008C184F">
            <w:pPr>
              <w:spacing w:line="480" w:lineRule="auto"/>
              <w:rPr>
                <w:rFonts w:ascii="Tahoma" w:hAnsi="Tahoma" w:cs="Tahoma"/>
                <w:sz w:val="20"/>
              </w:rPr>
            </w:pPr>
          </w:p>
        </w:tc>
      </w:tr>
      <w:tr w:rsidR="004A5B35" w:rsidRPr="00735E56" w14:paraId="3B3866C9" w14:textId="77777777" w:rsidTr="00E72F38">
        <w:tc>
          <w:tcPr>
            <w:tcW w:w="2802" w:type="dxa"/>
          </w:tcPr>
          <w:p w14:paraId="417712CF" w14:textId="77777777" w:rsidR="004A5B35" w:rsidRPr="00735E56" w:rsidRDefault="004A5B35" w:rsidP="008C184F">
            <w:pPr>
              <w:spacing w:line="480" w:lineRule="auto"/>
              <w:rPr>
                <w:rFonts w:ascii="Tahoma" w:hAnsi="Tahoma" w:cs="Tahoma"/>
                <w:sz w:val="20"/>
              </w:rPr>
            </w:pPr>
            <w:r w:rsidRPr="00735E56">
              <w:rPr>
                <w:rFonts w:ascii="Tahoma" w:hAnsi="Tahoma" w:cs="Tahoma"/>
                <w:sz w:val="20"/>
              </w:rPr>
              <w:t>Postcode en plaats</w:t>
            </w:r>
          </w:p>
        </w:tc>
        <w:tc>
          <w:tcPr>
            <w:tcW w:w="7087" w:type="dxa"/>
          </w:tcPr>
          <w:p w14:paraId="10197208" w14:textId="77777777" w:rsidR="004A5B35" w:rsidRPr="00735E56" w:rsidRDefault="004A5B35" w:rsidP="008C184F">
            <w:pPr>
              <w:spacing w:line="480" w:lineRule="auto"/>
              <w:rPr>
                <w:rFonts w:ascii="Tahoma" w:hAnsi="Tahoma" w:cs="Tahoma"/>
                <w:sz w:val="20"/>
              </w:rPr>
            </w:pPr>
          </w:p>
        </w:tc>
      </w:tr>
      <w:tr w:rsidR="00E72F38" w:rsidRPr="00735E56" w14:paraId="2E288A57" w14:textId="77777777" w:rsidTr="00E72F38">
        <w:tc>
          <w:tcPr>
            <w:tcW w:w="2802" w:type="dxa"/>
          </w:tcPr>
          <w:p w14:paraId="752BA96F" w14:textId="5C8674A3" w:rsidR="00E72F38" w:rsidRPr="00735E56" w:rsidRDefault="00E72F38" w:rsidP="00E72F38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Nummer paspoort of identiteitskaart</w:t>
            </w:r>
          </w:p>
        </w:tc>
        <w:tc>
          <w:tcPr>
            <w:tcW w:w="7087" w:type="dxa"/>
          </w:tcPr>
          <w:p w14:paraId="27100F52" w14:textId="77777777" w:rsidR="00E72F38" w:rsidRPr="00735E56" w:rsidRDefault="00E72F38" w:rsidP="00E72F38">
            <w:pPr>
              <w:rPr>
                <w:rFonts w:ascii="Tahoma" w:hAnsi="Tahoma" w:cs="Tahoma"/>
                <w:sz w:val="20"/>
              </w:rPr>
            </w:pPr>
          </w:p>
        </w:tc>
      </w:tr>
      <w:tr w:rsidR="00E72F38" w:rsidRPr="00735E56" w14:paraId="09232355" w14:textId="77777777" w:rsidTr="00E72F38">
        <w:tc>
          <w:tcPr>
            <w:tcW w:w="2802" w:type="dxa"/>
          </w:tcPr>
          <w:p w14:paraId="233B7B53" w14:textId="240F354B" w:rsidR="00E72F38" w:rsidRDefault="00E72F38" w:rsidP="00E72F38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Vervaldatum paspoort of identiteitskaart</w:t>
            </w:r>
          </w:p>
        </w:tc>
        <w:tc>
          <w:tcPr>
            <w:tcW w:w="7087" w:type="dxa"/>
          </w:tcPr>
          <w:p w14:paraId="63FFAB47" w14:textId="77777777" w:rsidR="00E72F38" w:rsidRDefault="00E72F38" w:rsidP="00E72F38">
            <w:pPr>
              <w:rPr>
                <w:rFonts w:ascii="Tahoma" w:hAnsi="Tahoma" w:cs="Tahoma"/>
                <w:sz w:val="20"/>
              </w:rPr>
            </w:pPr>
          </w:p>
          <w:p w14:paraId="3BF6E104" w14:textId="77777777" w:rsidR="00E72F38" w:rsidRPr="00735E56" w:rsidRDefault="00E72F38" w:rsidP="00E72F38">
            <w:pPr>
              <w:rPr>
                <w:rFonts w:ascii="Tahoma" w:hAnsi="Tahoma" w:cs="Tahoma"/>
                <w:sz w:val="20"/>
              </w:rPr>
            </w:pPr>
          </w:p>
        </w:tc>
      </w:tr>
      <w:tr w:rsidR="00E72F38" w:rsidRPr="00735E56" w14:paraId="28C2319C" w14:textId="77777777" w:rsidTr="00E72F38">
        <w:trPr>
          <w:trHeight w:val="520"/>
        </w:trPr>
        <w:tc>
          <w:tcPr>
            <w:tcW w:w="9889" w:type="dxa"/>
            <w:gridSpan w:val="2"/>
          </w:tcPr>
          <w:p w14:paraId="47F38E03" w14:textId="77777777" w:rsidR="00E72F38" w:rsidRDefault="00E72F38" w:rsidP="00F11A5C">
            <w:pPr>
              <w:rPr>
                <w:rFonts w:ascii="Tahoma" w:hAnsi="Tahoma" w:cs="Tahoma"/>
                <w:b/>
                <w:sz w:val="20"/>
              </w:rPr>
            </w:pPr>
          </w:p>
          <w:p w14:paraId="659BE58D" w14:textId="4408B760" w:rsidR="00E72F38" w:rsidRPr="00735E56" w:rsidRDefault="00E72F38" w:rsidP="00F11A5C">
            <w:pPr>
              <w:rPr>
                <w:rFonts w:ascii="Tahoma" w:hAnsi="Tahoma" w:cs="Tahoma"/>
                <w:sz w:val="20"/>
              </w:rPr>
            </w:pPr>
            <w:r w:rsidRPr="00735E56">
              <w:rPr>
                <w:rFonts w:ascii="Tahoma" w:hAnsi="Tahoma" w:cs="Tahoma"/>
                <w:b/>
                <w:sz w:val="20"/>
              </w:rPr>
              <w:t xml:space="preserve">Gegevens </w:t>
            </w:r>
            <w:r>
              <w:rPr>
                <w:rFonts w:ascii="Tahoma" w:hAnsi="Tahoma" w:cs="Tahoma"/>
                <w:b/>
                <w:sz w:val="20"/>
              </w:rPr>
              <w:t>deelnemer 3</w:t>
            </w:r>
          </w:p>
        </w:tc>
      </w:tr>
      <w:tr w:rsidR="00E72F38" w:rsidRPr="00735E56" w14:paraId="7B12F910" w14:textId="77777777" w:rsidTr="00E72F38">
        <w:tc>
          <w:tcPr>
            <w:tcW w:w="2802" w:type="dxa"/>
          </w:tcPr>
          <w:p w14:paraId="3CF5E9EA" w14:textId="77777777" w:rsidR="00E72F38" w:rsidRDefault="00E72F38" w:rsidP="00F11A5C">
            <w:pPr>
              <w:rPr>
                <w:rFonts w:ascii="Tahoma" w:hAnsi="Tahoma" w:cs="Tahoma"/>
                <w:sz w:val="20"/>
              </w:rPr>
            </w:pPr>
            <w:r w:rsidRPr="00735E56">
              <w:rPr>
                <w:rFonts w:ascii="Tahoma" w:hAnsi="Tahoma" w:cs="Tahoma"/>
                <w:sz w:val="20"/>
              </w:rPr>
              <w:t xml:space="preserve">Achternaam </w:t>
            </w:r>
          </w:p>
          <w:p w14:paraId="411B9158" w14:textId="77777777" w:rsidR="00E72F38" w:rsidRPr="00735E56" w:rsidRDefault="00E72F38" w:rsidP="00F11A5C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7087" w:type="dxa"/>
          </w:tcPr>
          <w:p w14:paraId="59A3C6EB" w14:textId="77777777" w:rsidR="00E72F38" w:rsidRPr="00735E56" w:rsidRDefault="00E72F38" w:rsidP="00F11A5C">
            <w:pPr>
              <w:rPr>
                <w:rFonts w:ascii="Tahoma" w:hAnsi="Tahoma" w:cs="Tahoma"/>
                <w:sz w:val="20"/>
              </w:rPr>
            </w:pPr>
          </w:p>
        </w:tc>
      </w:tr>
      <w:tr w:rsidR="00E72F38" w:rsidRPr="00735E56" w14:paraId="67FEB707" w14:textId="77777777" w:rsidTr="00E72F38">
        <w:tc>
          <w:tcPr>
            <w:tcW w:w="2802" w:type="dxa"/>
          </w:tcPr>
          <w:p w14:paraId="21E9D6E5" w14:textId="77777777" w:rsidR="00E72F38" w:rsidRPr="00735E56" w:rsidRDefault="00E72F38" w:rsidP="00F11A5C">
            <w:pPr>
              <w:spacing w:line="480" w:lineRule="auto"/>
              <w:rPr>
                <w:rFonts w:ascii="Tahoma" w:hAnsi="Tahoma" w:cs="Tahoma"/>
                <w:sz w:val="20"/>
              </w:rPr>
            </w:pPr>
            <w:r w:rsidRPr="00735E56">
              <w:rPr>
                <w:rFonts w:ascii="Tahoma" w:hAnsi="Tahoma" w:cs="Tahoma"/>
                <w:sz w:val="20"/>
              </w:rPr>
              <w:t xml:space="preserve">Voornamen </w:t>
            </w:r>
            <w:r w:rsidRPr="00735E56">
              <w:rPr>
                <w:rFonts w:ascii="Tahoma" w:hAnsi="Tahoma" w:cs="Tahoma"/>
                <w:b/>
                <w:sz w:val="20"/>
              </w:rPr>
              <w:t>(voluit)</w:t>
            </w:r>
          </w:p>
        </w:tc>
        <w:tc>
          <w:tcPr>
            <w:tcW w:w="7087" w:type="dxa"/>
          </w:tcPr>
          <w:p w14:paraId="22E5E13D" w14:textId="77777777" w:rsidR="00E72F38" w:rsidRPr="00735E56" w:rsidRDefault="00E72F38" w:rsidP="00F11A5C">
            <w:pPr>
              <w:spacing w:line="480" w:lineRule="auto"/>
              <w:rPr>
                <w:rFonts w:ascii="Tahoma" w:hAnsi="Tahoma" w:cs="Tahoma"/>
                <w:sz w:val="20"/>
              </w:rPr>
            </w:pPr>
          </w:p>
        </w:tc>
      </w:tr>
      <w:tr w:rsidR="00E72F38" w:rsidRPr="00735E56" w14:paraId="527247DA" w14:textId="77777777" w:rsidTr="00E72F38">
        <w:tc>
          <w:tcPr>
            <w:tcW w:w="2802" w:type="dxa"/>
          </w:tcPr>
          <w:p w14:paraId="31C06787" w14:textId="77777777" w:rsidR="00E72F38" w:rsidRPr="00735E56" w:rsidRDefault="00E72F38" w:rsidP="00F11A5C">
            <w:pPr>
              <w:spacing w:line="480" w:lineRule="auto"/>
              <w:rPr>
                <w:rFonts w:ascii="Tahoma" w:hAnsi="Tahoma" w:cs="Tahoma"/>
                <w:sz w:val="20"/>
              </w:rPr>
            </w:pPr>
            <w:r w:rsidRPr="00735E56">
              <w:rPr>
                <w:rFonts w:ascii="Tahoma" w:hAnsi="Tahoma" w:cs="Tahoma"/>
                <w:sz w:val="20"/>
              </w:rPr>
              <w:t>Geb. datum</w:t>
            </w:r>
          </w:p>
        </w:tc>
        <w:tc>
          <w:tcPr>
            <w:tcW w:w="7087" w:type="dxa"/>
          </w:tcPr>
          <w:p w14:paraId="3D5073AB" w14:textId="77777777" w:rsidR="00E72F38" w:rsidRPr="00735E56" w:rsidRDefault="00E72F38" w:rsidP="00F11A5C">
            <w:pPr>
              <w:spacing w:line="480" w:lineRule="auto"/>
              <w:rPr>
                <w:rFonts w:ascii="Tahoma" w:hAnsi="Tahoma" w:cs="Tahoma"/>
                <w:sz w:val="20"/>
              </w:rPr>
            </w:pPr>
          </w:p>
        </w:tc>
      </w:tr>
      <w:tr w:rsidR="00E72F38" w:rsidRPr="00735E56" w14:paraId="7757830E" w14:textId="77777777" w:rsidTr="00E72F38">
        <w:tc>
          <w:tcPr>
            <w:tcW w:w="2802" w:type="dxa"/>
          </w:tcPr>
          <w:p w14:paraId="053B6325" w14:textId="77777777" w:rsidR="00E72F38" w:rsidRPr="00735E56" w:rsidRDefault="00E72F38" w:rsidP="00F11A5C">
            <w:pPr>
              <w:spacing w:line="480" w:lineRule="auto"/>
              <w:rPr>
                <w:rFonts w:ascii="Tahoma" w:hAnsi="Tahoma" w:cs="Tahoma"/>
                <w:sz w:val="20"/>
              </w:rPr>
            </w:pPr>
            <w:r w:rsidRPr="00735E56">
              <w:rPr>
                <w:rFonts w:ascii="Tahoma" w:hAnsi="Tahoma" w:cs="Tahoma"/>
                <w:sz w:val="20"/>
              </w:rPr>
              <w:t>Woonadres</w:t>
            </w:r>
          </w:p>
        </w:tc>
        <w:tc>
          <w:tcPr>
            <w:tcW w:w="7087" w:type="dxa"/>
          </w:tcPr>
          <w:p w14:paraId="525739F6" w14:textId="77777777" w:rsidR="00E72F38" w:rsidRPr="00735E56" w:rsidRDefault="00E72F38" w:rsidP="00F11A5C">
            <w:pPr>
              <w:spacing w:line="480" w:lineRule="auto"/>
              <w:rPr>
                <w:rFonts w:ascii="Tahoma" w:hAnsi="Tahoma" w:cs="Tahoma"/>
                <w:sz w:val="20"/>
              </w:rPr>
            </w:pPr>
          </w:p>
        </w:tc>
      </w:tr>
      <w:tr w:rsidR="00E72F38" w:rsidRPr="00735E56" w14:paraId="11092E6E" w14:textId="77777777" w:rsidTr="00E72F38">
        <w:tc>
          <w:tcPr>
            <w:tcW w:w="2802" w:type="dxa"/>
          </w:tcPr>
          <w:p w14:paraId="734BB77B" w14:textId="77777777" w:rsidR="00E72F38" w:rsidRPr="00735E56" w:rsidRDefault="00E72F38" w:rsidP="00F11A5C">
            <w:pPr>
              <w:spacing w:line="480" w:lineRule="auto"/>
              <w:rPr>
                <w:rFonts w:ascii="Tahoma" w:hAnsi="Tahoma" w:cs="Tahoma"/>
                <w:sz w:val="20"/>
              </w:rPr>
            </w:pPr>
            <w:r w:rsidRPr="00735E56">
              <w:rPr>
                <w:rFonts w:ascii="Tahoma" w:hAnsi="Tahoma" w:cs="Tahoma"/>
                <w:sz w:val="20"/>
              </w:rPr>
              <w:t>Postcode en plaats</w:t>
            </w:r>
          </w:p>
        </w:tc>
        <w:tc>
          <w:tcPr>
            <w:tcW w:w="7087" w:type="dxa"/>
          </w:tcPr>
          <w:p w14:paraId="3ACACC37" w14:textId="77777777" w:rsidR="00E72F38" w:rsidRPr="00735E56" w:rsidRDefault="00E72F38" w:rsidP="00F11A5C">
            <w:pPr>
              <w:spacing w:line="480" w:lineRule="auto"/>
              <w:rPr>
                <w:rFonts w:ascii="Tahoma" w:hAnsi="Tahoma" w:cs="Tahoma"/>
                <w:sz w:val="20"/>
              </w:rPr>
            </w:pPr>
          </w:p>
        </w:tc>
      </w:tr>
      <w:tr w:rsidR="00E72F38" w:rsidRPr="00735E56" w14:paraId="7C76C019" w14:textId="77777777" w:rsidTr="00E72F38">
        <w:tc>
          <w:tcPr>
            <w:tcW w:w="2802" w:type="dxa"/>
          </w:tcPr>
          <w:p w14:paraId="2846DA46" w14:textId="77777777" w:rsidR="00E72F38" w:rsidRPr="00735E56" w:rsidRDefault="00E72F38" w:rsidP="00F11A5C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Nummer paspoort of identiteitskaart</w:t>
            </w:r>
          </w:p>
        </w:tc>
        <w:tc>
          <w:tcPr>
            <w:tcW w:w="7087" w:type="dxa"/>
          </w:tcPr>
          <w:p w14:paraId="41307EA1" w14:textId="77777777" w:rsidR="00E72F38" w:rsidRPr="00735E56" w:rsidRDefault="00E72F38" w:rsidP="00F11A5C">
            <w:pPr>
              <w:rPr>
                <w:rFonts w:ascii="Tahoma" w:hAnsi="Tahoma" w:cs="Tahoma"/>
                <w:sz w:val="20"/>
              </w:rPr>
            </w:pPr>
          </w:p>
        </w:tc>
      </w:tr>
      <w:tr w:rsidR="00E72F38" w:rsidRPr="00735E56" w14:paraId="738FE2ED" w14:textId="77777777" w:rsidTr="00E72F38">
        <w:tc>
          <w:tcPr>
            <w:tcW w:w="2802" w:type="dxa"/>
          </w:tcPr>
          <w:p w14:paraId="72B48893" w14:textId="77777777" w:rsidR="00E72F38" w:rsidRDefault="00E72F38" w:rsidP="00F11A5C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Vervaldatum paspoort of identiteitskaart</w:t>
            </w:r>
          </w:p>
        </w:tc>
        <w:tc>
          <w:tcPr>
            <w:tcW w:w="7087" w:type="dxa"/>
          </w:tcPr>
          <w:p w14:paraId="12E8553C" w14:textId="77777777" w:rsidR="00E72F38" w:rsidRDefault="00E72F38" w:rsidP="00F11A5C">
            <w:pPr>
              <w:rPr>
                <w:rFonts w:ascii="Tahoma" w:hAnsi="Tahoma" w:cs="Tahoma"/>
                <w:sz w:val="20"/>
              </w:rPr>
            </w:pPr>
          </w:p>
          <w:p w14:paraId="761A8C93" w14:textId="77777777" w:rsidR="00E72F38" w:rsidRPr="00735E56" w:rsidRDefault="00E72F38" w:rsidP="00F11A5C">
            <w:pPr>
              <w:rPr>
                <w:rFonts w:ascii="Tahoma" w:hAnsi="Tahoma" w:cs="Tahoma"/>
                <w:sz w:val="20"/>
              </w:rPr>
            </w:pPr>
          </w:p>
        </w:tc>
      </w:tr>
    </w:tbl>
    <w:p w14:paraId="7DCC0A9A" w14:textId="77777777" w:rsidR="004A5B35" w:rsidRPr="00735E56" w:rsidRDefault="004A5B35" w:rsidP="004A5B35">
      <w:pPr>
        <w:rPr>
          <w:rFonts w:ascii="Tahoma" w:hAnsi="Tahoma" w:cs="Tahoma"/>
          <w:sz w:val="20"/>
        </w:rPr>
      </w:pPr>
    </w:p>
    <w:p w14:paraId="17BFB121" w14:textId="6080B9D7" w:rsidR="00CA2ADE" w:rsidRPr="00C10968" w:rsidRDefault="00E72F38" w:rsidP="004A5B35">
      <w:pPr>
        <w:rPr>
          <w:rFonts w:ascii="Tahoma" w:hAnsi="Tahoma" w:cs="Tahoma"/>
          <w:color w:val="FF0000"/>
          <w:sz w:val="20"/>
        </w:rPr>
      </w:pPr>
      <w:r w:rsidRPr="00C10968">
        <w:rPr>
          <w:rFonts w:ascii="Tahoma" w:hAnsi="Tahoma" w:cs="Tahoma"/>
          <w:color w:val="FF0000"/>
          <w:sz w:val="20"/>
        </w:rPr>
        <w:t xml:space="preserve">Ingevulde formulier </w:t>
      </w:r>
      <w:r w:rsidR="00C10968" w:rsidRPr="00C10968">
        <w:rPr>
          <w:rFonts w:ascii="Tahoma" w:hAnsi="Tahoma" w:cs="Tahoma"/>
          <w:b/>
          <w:bCs/>
          <w:color w:val="FF0000"/>
          <w:sz w:val="20"/>
        </w:rPr>
        <w:t xml:space="preserve">vóór 3 juni a.s. </w:t>
      </w:r>
      <w:r w:rsidR="00C10968" w:rsidRPr="00C10968">
        <w:rPr>
          <w:rFonts w:ascii="Tahoma" w:hAnsi="Tahoma" w:cs="Tahoma"/>
          <w:color w:val="FF0000"/>
          <w:sz w:val="20"/>
        </w:rPr>
        <w:t>retourneren aan sdheij@lltb.nl</w:t>
      </w:r>
    </w:p>
    <w:sectPr w:rsidR="00CA2ADE" w:rsidRPr="00C10968" w:rsidSect="00E72F38">
      <w:headerReference w:type="first" r:id="rId8"/>
      <w:footerReference w:type="first" r:id="rId9"/>
      <w:pgSz w:w="11901" w:h="16834" w:code="9"/>
      <w:pgMar w:top="1418" w:right="1134" w:bottom="567" w:left="1134" w:header="709" w:footer="425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1EFE3E" w14:textId="77777777" w:rsidR="004C4637" w:rsidRDefault="004C4637">
      <w:r>
        <w:separator/>
      </w:r>
    </w:p>
  </w:endnote>
  <w:endnote w:type="continuationSeparator" w:id="0">
    <w:p w14:paraId="2C1CBAAA" w14:textId="77777777" w:rsidR="004C4637" w:rsidRDefault="004C46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ras Bk BT">
    <w:altName w:val="Tahoma"/>
    <w:charset w:val="00"/>
    <w:family w:val="swiss"/>
    <w:pitch w:val="variable"/>
    <w:sig w:usb0="00000007" w:usb1="00000000" w:usb2="00000000" w:usb3="00000000" w:csb0="0000001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NeueLT Std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9A2B2A" w14:textId="4FA8290E" w:rsidR="00CA2ADE" w:rsidRPr="00C10968" w:rsidRDefault="00CA2ADE" w:rsidP="00C10968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F7B839" w14:textId="77777777" w:rsidR="004C4637" w:rsidRDefault="004C4637">
      <w:r>
        <w:separator/>
      </w:r>
    </w:p>
  </w:footnote>
  <w:footnote w:type="continuationSeparator" w:id="0">
    <w:p w14:paraId="25F6776D" w14:textId="77777777" w:rsidR="004C4637" w:rsidRDefault="004C46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b/>
        <w:color w:val="000000"/>
        <w:lang w:val="nl-NL"/>
      </w:rPr>
      <w:alias w:val="Titel"/>
      <w:id w:val="67697855"/>
      <w:placeholder>
        <w:docPart w:val="2F793EF0564D4905B511CC4886906794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221BC4B8" w14:textId="3F55EF30" w:rsidR="00CA2ADE" w:rsidRDefault="00CA2ADE" w:rsidP="00735E56">
        <w:pPr>
          <w:pStyle w:val="Koptekst"/>
          <w:pBdr>
            <w:bottom w:val="thickThinSmallGap" w:sz="24" w:space="1" w:color="622423" w:themeColor="accent2" w:themeShade="7F"/>
          </w:pBdr>
          <w:jc w:val="center"/>
        </w:pPr>
        <w:r w:rsidRPr="00CA2ADE">
          <w:rPr>
            <w:b/>
            <w:color w:val="000000"/>
            <w:lang w:val="nl-NL"/>
          </w:rPr>
          <w:t>Aanmelding Excursie Europees Parlemen</w:t>
        </w:r>
        <w:r w:rsidR="003070E0">
          <w:rPr>
            <w:b/>
            <w:color w:val="000000"/>
            <w:lang w:val="nl-NL"/>
          </w:rPr>
          <w:t xml:space="preserve">t Brussel </w:t>
        </w:r>
        <w:r w:rsidR="00735E56">
          <w:rPr>
            <w:b/>
            <w:color w:val="000000"/>
            <w:lang w:val="nl-NL"/>
          </w:rPr>
          <w:t>woensdag 12 juni 2024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8E51EE"/>
    <w:multiLevelType w:val="hybridMultilevel"/>
    <w:tmpl w:val="B3DC9F22"/>
    <w:lvl w:ilvl="0" w:tplc="0413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1" w15:restartNumberingAfterBreak="0">
    <w:nsid w:val="311814E1"/>
    <w:multiLevelType w:val="hybridMultilevel"/>
    <w:tmpl w:val="6BF61B8E"/>
    <w:lvl w:ilvl="0" w:tplc="7DA83614">
      <w:start w:val="1"/>
      <w:numFmt w:val="bullet"/>
      <w:lvlText w:val="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3415852">
    <w:abstractNumId w:val="0"/>
  </w:num>
  <w:num w:numId="2" w16cid:durableId="19282729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890"/>
    <w:rsid w:val="00023AE4"/>
    <w:rsid w:val="00027890"/>
    <w:rsid w:val="000415EE"/>
    <w:rsid w:val="00044B1D"/>
    <w:rsid w:val="0005015E"/>
    <w:rsid w:val="0005199F"/>
    <w:rsid w:val="000624D4"/>
    <w:rsid w:val="00064DE0"/>
    <w:rsid w:val="00067935"/>
    <w:rsid w:val="00092B41"/>
    <w:rsid w:val="000A64DA"/>
    <w:rsid w:val="000D2A81"/>
    <w:rsid w:val="000E39F8"/>
    <w:rsid w:val="000F2C07"/>
    <w:rsid w:val="00101CEB"/>
    <w:rsid w:val="00103828"/>
    <w:rsid w:val="00124293"/>
    <w:rsid w:val="00131775"/>
    <w:rsid w:val="00131925"/>
    <w:rsid w:val="00136C06"/>
    <w:rsid w:val="001377AD"/>
    <w:rsid w:val="00152044"/>
    <w:rsid w:val="00171A13"/>
    <w:rsid w:val="001A0039"/>
    <w:rsid w:val="001A6337"/>
    <w:rsid w:val="001B135A"/>
    <w:rsid w:val="001B7813"/>
    <w:rsid w:val="001C1378"/>
    <w:rsid w:val="001C57B7"/>
    <w:rsid w:val="001D0386"/>
    <w:rsid w:val="001F0672"/>
    <w:rsid w:val="001F1D49"/>
    <w:rsid w:val="00204129"/>
    <w:rsid w:val="00205FB1"/>
    <w:rsid w:val="00217E7C"/>
    <w:rsid w:val="00220B57"/>
    <w:rsid w:val="00222B7E"/>
    <w:rsid w:val="00253947"/>
    <w:rsid w:val="00254DCF"/>
    <w:rsid w:val="00264BFB"/>
    <w:rsid w:val="00285C7F"/>
    <w:rsid w:val="002A095F"/>
    <w:rsid w:val="002A3A22"/>
    <w:rsid w:val="002A732A"/>
    <w:rsid w:val="002D325E"/>
    <w:rsid w:val="002F7024"/>
    <w:rsid w:val="00300E9C"/>
    <w:rsid w:val="00303D0F"/>
    <w:rsid w:val="003070E0"/>
    <w:rsid w:val="00314ADF"/>
    <w:rsid w:val="00315BCA"/>
    <w:rsid w:val="003173C9"/>
    <w:rsid w:val="00327EE2"/>
    <w:rsid w:val="003459C2"/>
    <w:rsid w:val="00367CE1"/>
    <w:rsid w:val="0037367E"/>
    <w:rsid w:val="00373D2A"/>
    <w:rsid w:val="00383517"/>
    <w:rsid w:val="00387BF6"/>
    <w:rsid w:val="003C1E4D"/>
    <w:rsid w:val="003D491E"/>
    <w:rsid w:val="003D5979"/>
    <w:rsid w:val="003D77C8"/>
    <w:rsid w:val="003E5539"/>
    <w:rsid w:val="003E5556"/>
    <w:rsid w:val="00404B5B"/>
    <w:rsid w:val="004207FA"/>
    <w:rsid w:val="0044078F"/>
    <w:rsid w:val="00445328"/>
    <w:rsid w:val="00454E70"/>
    <w:rsid w:val="00455138"/>
    <w:rsid w:val="00466AC2"/>
    <w:rsid w:val="004741F6"/>
    <w:rsid w:val="00495E64"/>
    <w:rsid w:val="004A13C6"/>
    <w:rsid w:val="004A5641"/>
    <w:rsid w:val="004A5B35"/>
    <w:rsid w:val="004C4637"/>
    <w:rsid w:val="004F4039"/>
    <w:rsid w:val="004F79D9"/>
    <w:rsid w:val="00500385"/>
    <w:rsid w:val="005132E9"/>
    <w:rsid w:val="00531EB7"/>
    <w:rsid w:val="00536DA5"/>
    <w:rsid w:val="0054504D"/>
    <w:rsid w:val="005728FC"/>
    <w:rsid w:val="0059162F"/>
    <w:rsid w:val="005949F3"/>
    <w:rsid w:val="005B4ABD"/>
    <w:rsid w:val="005C7331"/>
    <w:rsid w:val="005D3A30"/>
    <w:rsid w:val="005D626B"/>
    <w:rsid w:val="005E1FC9"/>
    <w:rsid w:val="005F5009"/>
    <w:rsid w:val="005F7E57"/>
    <w:rsid w:val="00603654"/>
    <w:rsid w:val="0060449F"/>
    <w:rsid w:val="00607E1B"/>
    <w:rsid w:val="0062095C"/>
    <w:rsid w:val="0062262F"/>
    <w:rsid w:val="0062597C"/>
    <w:rsid w:val="006308AD"/>
    <w:rsid w:val="00645DC6"/>
    <w:rsid w:val="00650A72"/>
    <w:rsid w:val="00650F2E"/>
    <w:rsid w:val="00657D60"/>
    <w:rsid w:val="00660327"/>
    <w:rsid w:val="006613C1"/>
    <w:rsid w:val="006647D5"/>
    <w:rsid w:val="0067600E"/>
    <w:rsid w:val="006763BF"/>
    <w:rsid w:val="00694251"/>
    <w:rsid w:val="006A5CCA"/>
    <w:rsid w:val="006D3849"/>
    <w:rsid w:val="006E0AA6"/>
    <w:rsid w:val="00721776"/>
    <w:rsid w:val="0072673B"/>
    <w:rsid w:val="00732294"/>
    <w:rsid w:val="00734DBE"/>
    <w:rsid w:val="007359DE"/>
    <w:rsid w:val="00735E56"/>
    <w:rsid w:val="0078530B"/>
    <w:rsid w:val="007A0CE7"/>
    <w:rsid w:val="007B11B4"/>
    <w:rsid w:val="007B263E"/>
    <w:rsid w:val="007C5734"/>
    <w:rsid w:val="007D6507"/>
    <w:rsid w:val="00803A33"/>
    <w:rsid w:val="00812C90"/>
    <w:rsid w:val="00813D64"/>
    <w:rsid w:val="00821220"/>
    <w:rsid w:val="00821AF9"/>
    <w:rsid w:val="00840224"/>
    <w:rsid w:val="008458E4"/>
    <w:rsid w:val="00860650"/>
    <w:rsid w:val="00860CCC"/>
    <w:rsid w:val="00863F70"/>
    <w:rsid w:val="008753C3"/>
    <w:rsid w:val="00884346"/>
    <w:rsid w:val="00886D8C"/>
    <w:rsid w:val="00890313"/>
    <w:rsid w:val="00892F60"/>
    <w:rsid w:val="008A04F6"/>
    <w:rsid w:val="008C2FFE"/>
    <w:rsid w:val="008D0E34"/>
    <w:rsid w:val="008E3E5A"/>
    <w:rsid w:val="008E743C"/>
    <w:rsid w:val="00902B11"/>
    <w:rsid w:val="00906161"/>
    <w:rsid w:val="009141B2"/>
    <w:rsid w:val="00920FA6"/>
    <w:rsid w:val="0093104E"/>
    <w:rsid w:val="009374C8"/>
    <w:rsid w:val="00942624"/>
    <w:rsid w:val="009438A7"/>
    <w:rsid w:val="00947405"/>
    <w:rsid w:val="00955C7A"/>
    <w:rsid w:val="00961C2D"/>
    <w:rsid w:val="00977A94"/>
    <w:rsid w:val="00977BEC"/>
    <w:rsid w:val="00984F09"/>
    <w:rsid w:val="009A37C9"/>
    <w:rsid w:val="009A77B1"/>
    <w:rsid w:val="009D0282"/>
    <w:rsid w:val="009F08C2"/>
    <w:rsid w:val="009F54CF"/>
    <w:rsid w:val="00A007EB"/>
    <w:rsid w:val="00A202FD"/>
    <w:rsid w:val="00A40788"/>
    <w:rsid w:val="00A51B24"/>
    <w:rsid w:val="00A66017"/>
    <w:rsid w:val="00AB4D8A"/>
    <w:rsid w:val="00AC2764"/>
    <w:rsid w:val="00AC3530"/>
    <w:rsid w:val="00AC4B7F"/>
    <w:rsid w:val="00AD4A5C"/>
    <w:rsid w:val="00AD74B0"/>
    <w:rsid w:val="00AE0DBE"/>
    <w:rsid w:val="00AF4379"/>
    <w:rsid w:val="00B07B5F"/>
    <w:rsid w:val="00B3031B"/>
    <w:rsid w:val="00B30DB0"/>
    <w:rsid w:val="00B45A54"/>
    <w:rsid w:val="00B529C2"/>
    <w:rsid w:val="00B56973"/>
    <w:rsid w:val="00B72F30"/>
    <w:rsid w:val="00B815CC"/>
    <w:rsid w:val="00B947C8"/>
    <w:rsid w:val="00BA31EB"/>
    <w:rsid w:val="00BB057D"/>
    <w:rsid w:val="00BB3FCF"/>
    <w:rsid w:val="00BC4754"/>
    <w:rsid w:val="00BC5A88"/>
    <w:rsid w:val="00BE210A"/>
    <w:rsid w:val="00BE3624"/>
    <w:rsid w:val="00BF0D91"/>
    <w:rsid w:val="00BF0E33"/>
    <w:rsid w:val="00BF2AB0"/>
    <w:rsid w:val="00BF7F6E"/>
    <w:rsid w:val="00C00D33"/>
    <w:rsid w:val="00C04FE0"/>
    <w:rsid w:val="00C10968"/>
    <w:rsid w:val="00C123D4"/>
    <w:rsid w:val="00C45668"/>
    <w:rsid w:val="00C4580F"/>
    <w:rsid w:val="00C519F7"/>
    <w:rsid w:val="00C54324"/>
    <w:rsid w:val="00C55C95"/>
    <w:rsid w:val="00C575EF"/>
    <w:rsid w:val="00C609CE"/>
    <w:rsid w:val="00C616E6"/>
    <w:rsid w:val="00C7280B"/>
    <w:rsid w:val="00C82750"/>
    <w:rsid w:val="00C86BA4"/>
    <w:rsid w:val="00C901D6"/>
    <w:rsid w:val="00C90539"/>
    <w:rsid w:val="00CA2ADE"/>
    <w:rsid w:val="00CB6C73"/>
    <w:rsid w:val="00D306B3"/>
    <w:rsid w:val="00D361B5"/>
    <w:rsid w:val="00D43D10"/>
    <w:rsid w:val="00D63EBF"/>
    <w:rsid w:val="00D90517"/>
    <w:rsid w:val="00D937E3"/>
    <w:rsid w:val="00DC703C"/>
    <w:rsid w:val="00DE0B85"/>
    <w:rsid w:val="00DE5BC0"/>
    <w:rsid w:val="00DE7E07"/>
    <w:rsid w:val="00DF5CDB"/>
    <w:rsid w:val="00E010D3"/>
    <w:rsid w:val="00E031A2"/>
    <w:rsid w:val="00E04FB5"/>
    <w:rsid w:val="00E06A31"/>
    <w:rsid w:val="00E13566"/>
    <w:rsid w:val="00E26D62"/>
    <w:rsid w:val="00E3616A"/>
    <w:rsid w:val="00E42DF4"/>
    <w:rsid w:val="00E47760"/>
    <w:rsid w:val="00E52E70"/>
    <w:rsid w:val="00E65078"/>
    <w:rsid w:val="00E72F38"/>
    <w:rsid w:val="00E73593"/>
    <w:rsid w:val="00E81FB0"/>
    <w:rsid w:val="00E827E3"/>
    <w:rsid w:val="00E93A5B"/>
    <w:rsid w:val="00EA0418"/>
    <w:rsid w:val="00EA1336"/>
    <w:rsid w:val="00EB07E0"/>
    <w:rsid w:val="00EB1C13"/>
    <w:rsid w:val="00EB3EF4"/>
    <w:rsid w:val="00EC5090"/>
    <w:rsid w:val="00ED1B9E"/>
    <w:rsid w:val="00ED3D11"/>
    <w:rsid w:val="00EE4742"/>
    <w:rsid w:val="00EF00F4"/>
    <w:rsid w:val="00F12EC5"/>
    <w:rsid w:val="00F26A3C"/>
    <w:rsid w:val="00F27832"/>
    <w:rsid w:val="00F32C3B"/>
    <w:rsid w:val="00F538DF"/>
    <w:rsid w:val="00F53D97"/>
    <w:rsid w:val="00F619D4"/>
    <w:rsid w:val="00F71C38"/>
    <w:rsid w:val="00F77962"/>
    <w:rsid w:val="00FA7D49"/>
    <w:rsid w:val="00FB14EA"/>
    <w:rsid w:val="00FB28A8"/>
    <w:rsid w:val="00FC1C2A"/>
    <w:rsid w:val="00FC34E5"/>
    <w:rsid w:val="00FF1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enu v:ext="edit" strokecolor="none"/>
    </o:shapedefaults>
    <o:shapelayout v:ext="edit">
      <o:idmap v:ext="edit" data="2"/>
    </o:shapelayout>
  </w:shapeDefaults>
  <w:decimalSymbol w:val=","/>
  <w:listSeparator w:val=";"/>
  <w14:docId w14:val="057DF4ED"/>
  <w15:docId w15:val="{F6B989EA-5841-4C5C-9617-9B1AAC46C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Pr>
      <w:rFonts w:ascii="Arial" w:hAnsi="Arial"/>
      <w:sz w:val="22"/>
      <w:lang w:val="nl"/>
    </w:rPr>
  </w:style>
  <w:style w:type="paragraph" w:styleId="Kop1">
    <w:name w:val="heading 1"/>
    <w:basedOn w:val="Standaard"/>
    <w:next w:val="Standaard"/>
    <w:qFormat/>
    <w:pPr>
      <w:keepNext/>
      <w:outlineLvl w:val="0"/>
    </w:pPr>
    <w:rPr>
      <w:rFonts w:ascii="Eras Bk BT" w:hAnsi="Eras Bk BT"/>
      <w:sz w:val="32"/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pPr>
      <w:tabs>
        <w:tab w:val="center" w:pos="4536"/>
        <w:tab w:val="right" w:pos="9072"/>
      </w:tabs>
    </w:pPr>
  </w:style>
  <w:style w:type="paragraph" w:styleId="Voettekst">
    <w:name w:val="footer"/>
    <w:basedOn w:val="Standaard"/>
    <w:link w:val="VoettekstChar"/>
    <w:uiPriority w:val="99"/>
    <w:pPr>
      <w:tabs>
        <w:tab w:val="center" w:pos="4536"/>
        <w:tab w:val="right" w:pos="9072"/>
      </w:tabs>
    </w:pPr>
  </w:style>
  <w:style w:type="character" w:styleId="Paginanummer">
    <w:name w:val="page number"/>
    <w:basedOn w:val="Standaardalinea-lettertype"/>
  </w:style>
  <w:style w:type="paragraph" w:styleId="Ballontekst">
    <w:name w:val="Balloon Text"/>
    <w:basedOn w:val="Standaard"/>
    <w:link w:val="BallontekstChar"/>
    <w:rsid w:val="00092B41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rsid w:val="00092B41"/>
    <w:rPr>
      <w:rFonts w:ascii="Tahoma" w:hAnsi="Tahoma" w:cs="Tahoma"/>
      <w:sz w:val="16"/>
      <w:szCs w:val="16"/>
      <w:lang w:val="nl" w:eastAsia="nl-NL"/>
    </w:rPr>
  </w:style>
  <w:style w:type="character" w:styleId="Hyperlink">
    <w:name w:val="Hyperlink"/>
    <w:basedOn w:val="Standaardalinea-lettertype"/>
    <w:rsid w:val="00092B41"/>
    <w:rPr>
      <w:color w:val="0000FF"/>
      <w:u w:val="single"/>
    </w:rPr>
  </w:style>
  <w:style w:type="paragraph" w:customStyle="1" w:styleId="text">
    <w:name w:val="text"/>
    <w:basedOn w:val="Standaard"/>
    <w:rsid w:val="00027890"/>
    <w:pPr>
      <w:ind w:left="-284"/>
    </w:pPr>
    <w:rPr>
      <w:rFonts w:ascii="HelveticaNeueLT Std" w:hAnsi="HelveticaNeueLT Std"/>
      <w:sz w:val="20"/>
      <w:szCs w:val="16"/>
    </w:rPr>
  </w:style>
  <w:style w:type="paragraph" w:styleId="Documentstructuur">
    <w:name w:val="Document Map"/>
    <w:basedOn w:val="Standaard"/>
    <w:semiHidden/>
    <w:rsid w:val="00886D8C"/>
    <w:pPr>
      <w:shd w:val="clear" w:color="auto" w:fill="000080"/>
    </w:pPr>
    <w:rPr>
      <w:rFonts w:ascii="Tahoma" w:hAnsi="Tahoma" w:cs="Tahoma"/>
      <w:sz w:val="20"/>
    </w:rPr>
  </w:style>
  <w:style w:type="table" w:styleId="Tabelraster">
    <w:name w:val="Table Grid"/>
    <w:basedOn w:val="Standaardtabel"/>
    <w:rsid w:val="00C00D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alweb">
    <w:name w:val="Normal (Web)"/>
    <w:basedOn w:val="Standaard"/>
    <w:rsid w:val="009438A7"/>
    <w:pPr>
      <w:spacing w:before="100" w:beforeAutospacing="1" w:after="100" w:afterAutospacing="1"/>
    </w:pPr>
    <w:rPr>
      <w:rFonts w:ascii="Times New Roman" w:hAnsi="Times New Roman"/>
      <w:sz w:val="24"/>
      <w:szCs w:val="24"/>
      <w:lang w:val="de-DE" w:eastAsia="de-DE"/>
    </w:rPr>
  </w:style>
  <w:style w:type="paragraph" w:styleId="Plattetekstinspringen">
    <w:name w:val="Body Text Indent"/>
    <w:basedOn w:val="Standaard"/>
    <w:rsid w:val="00254DCF"/>
    <w:pPr>
      <w:tabs>
        <w:tab w:val="left" w:pos="1134"/>
        <w:tab w:val="left" w:pos="1418"/>
      </w:tabs>
      <w:ind w:left="1418" w:hanging="851"/>
      <w:jc w:val="both"/>
    </w:pPr>
  </w:style>
  <w:style w:type="character" w:styleId="GevolgdeHyperlink">
    <w:name w:val="FollowedHyperlink"/>
    <w:basedOn w:val="Standaardalinea-lettertype"/>
    <w:rsid w:val="00B529C2"/>
    <w:rPr>
      <w:color w:val="800080"/>
      <w:u w:val="single"/>
    </w:rPr>
  </w:style>
  <w:style w:type="character" w:customStyle="1" w:styleId="VoettekstChar">
    <w:name w:val="Voettekst Char"/>
    <w:basedOn w:val="Standaardalinea-lettertype"/>
    <w:link w:val="Voettekst"/>
    <w:uiPriority w:val="99"/>
    <w:rsid w:val="00136C06"/>
    <w:rPr>
      <w:rFonts w:ascii="Arial" w:hAnsi="Arial"/>
      <w:sz w:val="22"/>
      <w:lang w:val="nl"/>
    </w:rPr>
  </w:style>
  <w:style w:type="paragraph" w:styleId="Tekstzonderopmaak">
    <w:name w:val="Plain Text"/>
    <w:basedOn w:val="Standaard"/>
    <w:link w:val="TekstzonderopmaakChar"/>
    <w:uiPriority w:val="99"/>
    <w:unhideWhenUsed/>
    <w:rsid w:val="00E26D62"/>
    <w:rPr>
      <w:rFonts w:eastAsiaTheme="minorHAnsi" w:cs="Consolas"/>
      <w:color w:val="000000" w:themeColor="text1"/>
      <w:sz w:val="20"/>
      <w:szCs w:val="21"/>
      <w:lang w:val="nl-NL" w:eastAsia="en-US"/>
    </w:rPr>
  </w:style>
  <w:style w:type="character" w:customStyle="1" w:styleId="TekstzonderopmaakChar">
    <w:name w:val="Tekst zonder opmaak Char"/>
    <w:basedOn w:val="Standaardalinea-lettertype"/>
    <w:link w:val="Tekstzonderopmaak"/>
    <w:uiPriority w:val="99"/>
    <w:rsid w:val="00E26D62"/>
    <w:rPr>
      <w:rFonts w:ascii="Arial" w:eastAsiaTheme="minorHAnsi" w:hAnsi="Arial" w:cs="Consolas"/>
      <w:color w:val="000000" w:themeColor="text1"/>
      <w:szCs w:val="21"/>
      <w:lang w:eastAsia="en-US"/>
    </w:rPr>
  </w:style>
  <w:style w:type="character" w:styleId="Zwaar">
    <w:name w:val="Strong"/>
    <w:basedOn w:val="Standaardalinea-lettertype"/>
    <w:uiPriority w:val="22"/>
    <w:qFormat/>
    <w:rsid w:val="00BF0D91"/>
    <w:rPr>
      <w:b/>
      <w:bCs/>
    </w:rPr>
  </w:style>
  <w:style w:type="character" w:customStyle="1" w:styleId="KoptekstChar">
    <w:name w:val="Koptekst Char"/>
    <w:basedOn w:val="Standaardalinea-lettertype"/>
    <w:link w:val="Koptekst"/>
    <w:uiPriority w:val="99"/>
    <w:rsid w:val="00CA2ADE"/>
    <w:rPr>
      <w:rFonts w:ascii="Arial" w:hAnsi="Arial"/>
      <w:sz w:val="22"/>
      <w:lang w:val="nl"/>
    </w:rPr>
  </w:style>
  <w:style w:type="paragraph" w:styleId="Lijstalinea">
    <w:name w:val="List Paragraph"/>
    <w:basedOn w:val="Standaard"/>
    <w:uiPriority w:val="34"/>
    <w:qFormat/>
    <w:rsid w:val="00D43D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53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5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1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__job\lltb\brief-akkerbouw.dot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2F793EF0564D4905B511CC4886906794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A8451EE5-683B-460A-8216-084E7A473811}"/>
      </w:docPartPr>
      <w:docPartBody>
        <w:p w:rsidR="004D0617" w:rsidRDefault="00AF4220" w:rsidP="00AF4220">
          <w:pPr>
            <w:pStyle w:val="2F793EF0564D4905B511CC4886906794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[Geef de titel van het document op]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ras Bk BT">
    <w:altName w:val="Tahoma"/>
    <w:charset w:val="00"/>
    <w:family w:val="swiss"/>
    <w:pitch w:val="variable"/>
    <w:sig w:usb0="00000007" w:usb1="00000000" w:usb2="00000000" w:usb3="00000000" w:csb0="0000001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NeueLT Std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F4220"/>
    <w:rsid w:val="004D0617"/>
    <w:rsid w:val="00607E1B"/>
    <w:rsid w:val="007359DE"/>
    <w:rsid w:val="00AF4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2F793EF0564D4905B511CC4886906794">
    <w:name w:val="2F793EF0564D4905B511CC4886906794"/>
    <w:rsid w:val="00AF422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7F1E72-26B0-41D6-B24E-1AB626674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brief-akkerbouw</Template>
  <TotalTime>60</TotalTime>
  <Pages>1</Pages>
  <Words>112</Words>
  <Characters>808</Characters>
  <Application>Microsoft Office Word</Application>
  <DocSecurity>4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Aanmelding Excursie Europees Parlement Brussel afdeling Sittard e.o.                   maandag 3 november 2014</vt:lpstr>
    </vt:vector>
  </TitlesOfParts>
  <Company>LLTB</Company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Aanmelding Excursie Europees Parlement Brussel woensdag 12 juni 2024</dc:title>
  <dc:creator>Kathrin Budde</dc:creator>
  <cp:lastModifiedBy>Deborah Parren</cp:lastModifiedBy>
  <cp:revision>2</cp:revision>
  <cp:lastPrinted>2024-05-22T10:16:00Z</cp:lastPrinted>
  <dcterms:created xsi:type="dcterms:W3CDTF">2024-05-22T14:37:00Z</dcterms:created>
  <dcterms:modified xsi:type="dcterms:W3CDTF">2024-05-22T14:37:00Z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umentnummer">
    <vt:lpwstr>?</vt:lpwstr>
  </property>
  <property fmtid="{D5CDD505-2E9C-101B-9397-08002B2CF9AE}" pid="3" name="Documenttype">
    <vt:lpwstr>Brief</vt:lpwstr>
  </property>
  <property fmtid="{D5CDD505-2E9C-101B-9397-08002B2CF9AE}" pid="4" name="Organisatie">
    <vt:lpwstr>LLTB</vt:lpwstr>
  </property>
  <property fmtid="{D5CDD505-2E9C-101B-9397-08002B2CF9AE}" pid="5" name="Relatienummer">
    <vt:lpwstr>?</vt:lpwstr>
  </property>
</Properties>
</file>